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82F56" w14:textId="1EF0463C" w:rsidR="0084455D" w:rsidRPr="002570A5" w:rsidRDefault="00A33E24" w:rsidP="00A3707D">
      <w:pPr>
        <w:rPr>
          <w:sz w:val="17"/>
          <w:szCs w:val="17"/>
        </w:rPr>
      </w:pPr>
      <w:bookmarkStart w:id="0" w:name="_Toc108186588"/>
      <w:bookmarkStart w:id="1" w:name="_Toc111749208"/>
      <w:r w:rsidRPr="002F0697">
        <w:rPr>
          <w:b/>
          <w:bCs/>
          <w:noProof/>
          <w:color w:val="44546A"/>
          <w:sz w:val="18"/>
        </w:rPr>
        <w:drawing>
          <wp:anchor distT="0" distB="0" distL="114300" distR="114300" simplePos="0" relativeHeight="251659264" behindDoc="0" locked="0" layoutInCell="1" allowOverlap="1" wp14:anchorId="20F4EFEE" wp14:editId="35AEED56">
            <wp:simplePos x="0" y="0"/>
            <wp:positionH relativeFrom="column">
              <wp:posOffset>19050</wp:posOffset>
            </wp:positionH>
            <wp:positionV relativeFrom="paragraph">
              <wp:posOffset>109220</wp:posOffset>
            </wp:positionV>
            <wp:extent cx="518400" cy="518400"/>
            <wp:effectExtent l="0" t="0" r="0" b="0"/>
            <wp:wrapNone/>
            <wp:docPr id="118" name="Picture 118">
              <a:extLst xmlns:a="http://schemas.openxmlformats.org/drawingml/2006/main">
                <a:ext uri="{FF2B5EF4-FFF2-40B4-BE49-F238E27FC236}">
                  <a16:creationId xmlns:a16="http://schemas.microsoft.com/office/drawing/2014/main" id="{86A8E313-1883-F624-D7B3-67CC34BFF5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6A8E313-1883-F624-D7B3-67CC34BFF58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00" cy="51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bookmarkEnd w:id="1"/>
    <w:p w14:paraId="65301B7B" w14:textId="06F99A36" w:rsidR="00393F80" w:rsidRDefault="00197952" w:rsidP="00B97D0C">
      <w:pPr>
        <w:pStyle w:val="Heading1"/>
        <w:spacing w:before="240"/>
        <w:ind w:left="1021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  <w:r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STAGE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4</w:t>
      </w:r>
      <w:r w:rsidR="009237CF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–</w:t>
      </w:r>
      <w:r w:rsidR="007C00DB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ACCESSORIES</w:t>
      </w:r>
    </w:p>
    <w:p w14:paraId="1FF48057" w14:textId="4B552B07" w:rsidR="00F35B16" w:rsidRDefault="00F35B16" w:rsidP="00A458D9">
      <w:pPr>
        <w:pStyle w:val="Heading1"/>
        <w:spacing w:before="20"/>
        <w:ind w:left="567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</w:p>
    <w:p w14:paraId="10819B5F" w14:textId="7058727F" w:rsidR="0030671A" w:rsidRPr="0030671A" w:rsidRDefault="0030671A" w:rsidP="00D73DDE">
      <w:pPr>
        <w:pStyle w:val="Title"/>
        <w:spacing w:before="0"/>
        <w:ind w:left="113"/>
        <w:rPr>
          <w:sz w:val="20"/>
          <w:szCs w:val="20"/>
          <w:u w:val="thick" w:color="FF0000"/>
        </w:rPr>
      </w:pPr>
    </w:p>
    <w:p w14:paraId="5EDEE113" w14:textId="4284D435" w:rsidR="00F35B16" w:rsidRDefault="007A1D7F" w:rsidP="000A301A">
      <w:pPr>
        <w:pStyle w:val="Title"/>
        <w:spacing w:before="40"/>
        <w:ind w:left="113"/>
        <w:rPr>
          <w:sz w:val="56"/>
          <w:szCs w:val="56"/>
          <w:u w:val="thick" w:color="FF0000"/>
        </w:rPr>
      </w:pPr>
      <w:r>
        <w:rPr>
          <w:rFonts w:ascii="Calibri" w:eastAsia="Gulim" w:hAnsi="Calibri"/>
          <w:noProof/>
          <w:color w:val="ED7D31"/>
          <w:kern w:val="24"/>
          <w:sz w:val="52"/>
          <w:szCs w:val="18"/>
        </w:rPr>
        <w:drawing>
          <wp:anchor distT="0" distB="0" distL="114300" distR="114300" simplePos="0" relativeHeight="251667456" behindDoc="0" locked="0" layoutInCell="1" allowOverlap="1" wp14:anchorId="6D70165E" wp14:editId="2E3B3E7D">
            <wp:simplePos x="0" y="0"/>
            <wp:positionH relativeFrom="margin">
              <wp:posOffset>4329430</wp:posOffset>
            </wp:positionH>
            <wp:positionV relativeFrom="paragraph">
              <wp:posOffset>31114</wp:posOffset>
            </wp:positionV>
            <wp:extent cx="2224383" cy="1727279"/>
            <wp:effectExtent l="76200" t="0" r="0" b="33020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330948">
                      <a:off x="0" y="0"/>
                      <a:ext cx="2224383" cy="1727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F56F5" w:rsidRPr="008E51DF">
        <w:rPr>
          <w:sz w:val="56"/>
          <w:szCs w:val="56"/>
          <w:u w:val="thick" w:color="FF0000"/>
        </w:rPr>
        <w:t>A1</w:t>
      </w:r>
      <w:r w:rsidR="007F287A">
        <w:rPr>
          <w:sz w:val="56"/>
          <w:szCs w:val="56"/>
          <w:u w:val="thick" w:color="FF0000"/>
        </w:rPr>
        <w:t>.</w:t>
      </w:r>
      <w:r>
        <w:rPr>
          <w:sz w:val="56"/>
          <w:szCs w:val="56"/>
          <w:u w:val="thick" w:color="FF0000"/>
        </w:rPr>
        <w:t>1</w:t>
      </w:r>
      <w:r w:rsidR="007F287A">
        <w:rPr>
          <w:sz w:val="56"/>
          <w:szCs w:val="56"/>
          <w:u w:val="thick" w:color="FF0000"/>
        </w:rPr>
        <w:t>.</w:t>
      </w:r>
      <w:r w:rsidR="00E42494">
        <w:rPr>
          <w:sz w:val="56"/>
          <w:szCs w:val="56"/>
          <w:u w:val="thick" w:color="FF0000"/>
        </w:rPr>
        <w:t>3</w:t>
      </w:r>
      <w:r>
        <w:rPr>
          <w:sz w:val="56"/>
          <w:szCs w:val="56"/>
          <w:u w:val="thick" w:color="FF0000"/>
        </w:rPr>
        <w:t>B</w:t>
      </w:r>
      <w:r w:rsidR="00E42494">
        <w:rPr>
          <w:sz w:val="56"/>
          <w:szCs w:val="56"/>
          <w:u w:val="thick" w:color="FF0000"/>
        </w:rPr>
        <w:t>6</w:t>
      </w:r>
      <w:r w:rsidR="007F287A">
        <w:rPr>
          <w:sz w:val="56"/>
          <w:szCs w:val="56"/>
          <w:u w:val="thick" w:color="FF0000"/>
        </w:rPr>
        <w:t>.</w:t>
      </w:r>
      <w:r w:rsidR="00C31451">
        <w:rPr>
          <w:sz w:val="56"/>
          <w:szCs w:val="56"/>
          <w:u w:val="thick" w:color="FF0000"/>
        </w:rPr>
        <w:t>000</w:t>
      </w:r>
      <w:r w:rsidR="007F287A">
        <w:rPr>
          <w:sz w:val="56"/>
          <w:szCs w:val="56"/>
          <w:u w:val="thick" w:color="FF0000"/>
        </w:rPr>
        <w:t>.</w:t>
      </w:r>
      <w:r>
        <w:rPr>
          <w:sz w:val="56"/>
          <w:szCs w:val="56"/>
          <w:u w:val="thick" w:color="FF0000"/>
        </w:rPr>
        <w:t>3</w:t>
      </w:r>
      <w:r w:rsidR="007F287A">
        <w:rPr>
          <w:sz w:val="56"/>
          <w:szCs w:val="56"/>
          <w:u w:val="thick" w:color="FF0000"/>
        </w:rPr>
        <w:t>.XXX</w:t>
      </w:r>
    </w:p>
    <w:p w14:paraId="4E8AC0F1" w14:textId="2F9DB387" w:rsidR="008E51DF" w:rsidRDefault="006634FD" w:rsidP="00194F8E">
      <w:pPr>
        <w:rPr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53632" behindDoc="0" locked="0" layoutInCell="1" allowOverlap="1" wp14:anchorId="351DA32D" wp14:editId="31EE2356">
                <wp:simplePos x="0" y="0"/>
                <wp:positionH relativeFrom="column">
                  <wp:posOffset>62230</wp:posOffset>
                </wp:positionH>
                <wp:positionV relativeFrom="paragraph">
                  <wp:posOffset>140335</wp:posOffset>
                </wp:positionV>
                <wp:extent cx="1658620" cy="23812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812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E5084F" w14:textId="7F3451C3" w:rsidR="006634FD" w:rsidRPr="00536EB4" w:rsidRDefault="006634FD" w:rsidP="00536EB4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536EB4"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  <w:t>Version 4.0 – January 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1DA32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9pt;margin-top:11.05pt;width:130.6pt;height:18.75pt;z-index:251653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" fillcolor="red" stroked="f">
                <v:textbox>
                  <w:txbxContent>
                    <w:p w14:paraId="0BE5084F" w14:textId="7F3451C3" w:rsidR="006634FD" w:rsidRPr="00536EB4" w:rsidRDefault="006634FD" w:rsidP="00536EB4">
                      <w:pPr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536EB4"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  <w:t>Version 4.0 – January 2023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8D79FA" w14:textId="59D01455" w:rsidR="00194F8E" w:rsidRDefault="00194F8E" w:rsidP="00194F8E">
      <w:pPr>
        <w:ind w:left="113"/>
        <w:rPr>
          <w:b/>
          <w:bCs/>
          <w:sz w:val="20"/>
          <w:szCs w:val="20"/>
          <w:u w:color="FF0000"/>
        </w:rPr>
      </w:pPr>
    </w:p>
    <w:p w14:paraId="521FF293" w14:textId="6241B64E" w:rsidR="009A1222" w:rsidRDefault="009A1222" w:rsidP="00194F8E">
      <w:pPr>
        <w:ind w:left="113"/>
        <w:rPr>
          <w:b/>
          <w:bCs/>
          <w:sz w:val="20"/>
          <w:szCs w:val="20"/>
          <w:u w:color="FF0000"/>
        </w:rPr>
      </w:pPr>
    </w:p>
    <w:p w14:paraId="07AC8479" w14:textId="22914E8B" w:rsidR="009B7E28" w:rsidRDefault="009B7E28" w:rsidP="002F61BF">
      <w:pPr>
        <w:rPr>
          <w:b/>
          <w:bCs/>
          <w:sz w:val="20"/>
          <w:szCs w:val="20"/>
          <w:u w:color="FF0000"/>
        </w:rPr>
      </w:pP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835"/>
      </w:tblGrid>
      <w:tr w:rsidR="009A1222" w14:paraId="491D745C" w14:textId="77777777" w:rsidTr="00BE60F2">
        <w:tc>
          <w:tcPr>
            <w:tcW w:w="4390" w:type="dxa"/>
            <w:gridSpan w:val="2"/>
          </w:tcPr>
          <w:p w14:paraId="3FF585DE" w14:textId="28DD137A" w:rsidR="009A1222" w:rsidRDefault="009A1222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b/>
                <w:bCs/>
                <w:sz w:val="20"/>
                <w:szCs w:val="20"/>
                <w:u w:color="FF0000"/>
              </w:rPr>
              <w:t>Description:</w:t>
            </w:r>
          </w:p>
        </w:tc>
      </w:tr>
      <w:tr w:rsidR="00B222D2" w14:paraId="59416E38" w14:textId="77777777" w:rsidTr="00BE60F2">
        <w:tc>
          <w:tcPr>
            <w:tcW w:w="4390" w:type="dxa"/>
            <w:gridSpan w:val="2"/>
          </w:tcPr>
          <w:p w14:paraId="186441EA" w14:textId="6C95E7A3" w:rsidR="00B222D2" w:rsidRPr="00C270B7" w:rsidRDefault="00C31451" w:rsidP="00B222D2">
            <w:pPr>
              <w:spacing w:before="40" w:after="40"/>
              <w:rPr>
                <w:color w:val="231F20"/>
                <w:sz w:val="20"/>
                <w:szCs w:val="20"/>
                <w:lang w:val="en-AU" w:eastAsia="en-AU"/>
              </w:rPr>
            </w:pPr>
            <w:r>
              <w:rPr>
                <w:sz w:val="20"/>
                <w:szCs w:val="20"/>
              </w:rPr>
              <w:t>Connector</w:t>
            </w:r>
            <w:r w:rsidR="00B222D2">
              <w:rPr>
                <w:sz w:val="20"/>
                <w:szCs w:val="20"/>
              </w:rPr>
              <w:t xml:space="preserve"> Lead for </w:t>
            </w:r>
            <w:r w:rsidR="005C1558">
              <w:rPr>
                <w:sz w:val="20"/>
                <w:szCs w:val="20"/>
              </w:rPr>
              <w:t>Power/</w:t>
            </w:r>
            <w:r w:rsidR="00377132">
              <w:rPr>
                <w:sz w:val="20"/>
                <w:szCs w:val="20"/>
              </w:rPr>
              <w:t>Lighting</w:t>
            </w:r>
            <w:r w:rsidR="00B222D2">
              <w:rPr>
                <w:sz w:val="20"/>
                <w:szCs w:val="20"/>
              </w:rPr>
              <w:t xml:space="preserve"> Circuits</w:t>
            </w:r>
          </w:p>
        </w:tc>
      </w:tr>
      <w:tr w:rsidR="00B222D2" w14:paraId="027E457F" w14:textId="77777777" w:rsidTr="00BE60F2">
        <w:tc>
          <w:tcPr>
            <w:tcW w:w="4390" w:type="dxa"/>
            <w:gridSpan w:val="2"/>
          </w:tcPr>
          <w:p w14:paraId="1168F4A6" w14:textId="47ABA609" w:rsidR="00B222D2" w:rsidRPr="00B222D2" w:rsidRDefault="003F162E" w:rsidP="00B222D2">
            <w:pPr>
              <w:pStyle w:val="BodyText"/>
              <w:kinsoku w:val="0"/>
              <w:overflowPunct w:val="0"/>
              <w:spacing w:before="40" w:after="40"/>
              <w:ind w:right="177" w:hanging="10"/>
              <w:rPr>
                <w:rFonts w:ascii="Arial" w:hAnsi="Arial" w:cs="Arial"/>
                <w:color w:val="231F20"/>
                <w:sz w:val="20"/>
                <w:szCs w:val="20"/>
                <w:lang w:val="en-AU" w:eastAsia="en-AU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 xml:space="preserve"> Core x </w:t>
            </w:r>
            <w:r w:rsidR="005C1558">
              <w:rPr>
                <w:rFonts w:ascii="Arial" w:hAnsi="Arial" w:cs="Arial"/>
                <w:sz w:val="20"/>
                <w:szCs w:val="20"/>
              </w:rPr>
              <w:t>2</w:t>
            </w:r>
            <w:r w:rsidR="00377132">
              <w:rPr>
                <w:rFonts w:ascii="Arial" w:hAnsi="Arial" w:cs="Arial"/>
                <w:sz w:val="20"/>
                <w:szCs w:val="20"/>
              </w:rPr>
              <w:t>.5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>mm²</w:t>
            </w:r>
          </w:p>
        </w:tc>
      </w:tr>
      <w:tr w:rsidR="00B222D2" w14:paraId="339DFE9E" w14:textId="77777777" w:rsidTr="00BE60F2">
        <w:tc>
          <w:tcPr>
            <w:tcW w:w="4390" w:type="dxa"/>
            <w:gridSpan w:val="2"/>
          </w:tcPr>
          <w:p w14:paraId="54AAB2E6" w14:textId="78DA4FBA" w:rsidR="00B222D2" w:rsidRPr="00C270B7" w:rsidRDefault="00B222D2" w:rsidP="00B222D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Low Fire Hazard (XLPE) Cable</w:t>
            </w:r>
          </w:p>
        </w:tc>
      </w:tr>
      <w:tr w:rsidR="009A1222" w14:paraId="42BA854B" w14:textId="77777777" w:rsidTr="00BE60F2">
        <w:tc>
          <w:tcPr>
            <w:tcW w:w="1555" w:type="dxa"/>
          </w:tcPr>
          <w:p w14:paraId="4F3DBDCD" w14:textId="6466761E" w:rsidR="009A1222" w:rsidRPr="00C270B7" w:rsidRDefault="009A1222" w:rsidP="009A1222">
            <w:pPr>
              <w:spacing w:before="40" w:after="40"/>
              <w:rPr>
                <w:sz w:val="20"/>
                <w:szCs w:val="20"/>
                <w:u w:color="FF0000"/>
              </w:rPr>
            </w:pPr>
            <w:r w:rsidRPr="00C270B7">
              <w:rPr>
                <w:sz w:val="20"/>
                <w:szCs w:val="20"/>
                <w:u w:color="FF0000"/>
              </w:rPr>
              <w:t>Cable Colour:</w:t>
            </w:r>
          </w:p>
        </w:tc>
        <w:tc>
          <w:tcPr>
            <w:tcW w:w="2835" w:type="dxa"/>
          </w:tcPr>
          <w:p w14:paraId="0EA7497A" w14:textId="1C4EC906" w:rsidR="009A1222" w:rsidRPr="00C270B7" w:rsidRDefault="005C1558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b/>
                <w:bCs/>
                <w:sz w:val="20"/>
                <w:szCs w:val="20"/>
                <w:u w:color="FF0000"/>
              </w:rPr>
              <w:t>Black</w:t>
            </w:r>
          </w:p>
        </w:tc>
      </w:tr>
    </w:tbl>
    <w:p w14:paraId="0E87F24F" w14:textId="77777777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2F0D3DA5" w14:textId="2D4E243F" w:rsidR="00733D28" w:rsidRDefault="00076C20" w:rsidP="00194F8E">
      <w:pPr>
        <w:ind w:left="113"/>
        <w:rPr>
          <w:b/>
          <w:bCs/>
          <w:sz w:val="20"/>
          <w:szCs w:val="20"/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4369CC0" wp14:editId="6338299E">
                <wp:simplePos x="0" y="0"/>
                <wp:positionH relativeFrom="column">
                  <wp:posOffset>61595</wp:posOffset>
                </wp:positionH>
                <wp:positionV relativeFrom="paragraph">
                  <wp:posOffset>121920</wp:posOffset>
                </wp:positionV>
                <wp:extent cx="5495925" cy="238125"/>
                <wp:effectExtent l="0" t="0" r="9525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95925" cy="238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87FB8B" w14:textId="7B2EC8F4" w:rsidR="002F3B37" w:rsidRPr="001C5D6A" w:rsidRDefault="002F3B37" w:rsidP="002F3B37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5D6A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Please read instructions before commencing installation and retain for future reference.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369CC0" id="_x0000_s1027" type="#_x0000_t202" style="position:absolute;left:0;text-align:left;margin-left:4.85pt;margin-top:9.6pt;width:432.75pt;height:18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" fillcolor="#d8d8d8 [2732]" stroked="f">
                <v:textbox>
                  <w:txbxContent>
                    <w:p w14:paraId="3A87FB8B" w14:textId="7B2EC8F4" w:rsidR="002F3B37" w:rsidRPr="001C5D6A" w:rsidRDefault="002F3B37" w:rsidP="002F3B37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1C5D6A">
                        <w:rPr>
                          <w:b/>
                          <w:bCs/>
                          <w:sz w:val="20"/>
                          <w:szCs w:val="20"/>
                        </w:rPr>
                        <w:t>Please read instructions before commencing installation and retain for future reference.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DE06B2" w14:textId="380184BD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7311FFAB" w14:textId="47E90799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4C4E6C7D" w14:textId="77777777" w:rsidR="00072D9A" w:rsidRDefault="00072D9A" w:rsidP="00194F8E">
      <w:pPr>
        <w:ind w:left="113"/>
        <w:rPr>
          <w:b/>
          <w:bCs/>
          <w:sz w:val="20"/>
          <w:szCs w:val="20"/>
          <w:u w:color="FF0000"/>
        </w:rPr>
      </w:pPr>
    </w:p>
    <w:p w14:paraId="51D5514C" w14:textId="46E0F64F" w:rsidR="009B7E28" w:rsidRDefault="009B7E28" w:rsidP="009B7E28">
      <w:pPr>
        <w:spacing w:after="40"/>
        <w:ind w:left="113"/>
        <w:rPr>
          <w:b/>
          <w:bCs/>
          <w:sz w:val="20"/>
          <w:szCs w:val="20"/>
          <w:u w:color="FF0000"/>
        </w:rPr>
      </w:pPr>
      <w:r>
        <w:rPr>
          <w:b/>
          <w:bCs/>
          <w:sz w:val="20"/>
          <w:szCs w:val="20"/>
          <w:u w:color="FF0000"/>
        </w:rPr>
        <w:t>Technical Specification:</w:t>
      </w:r>
      <w:r w:rsidR="00984754" w:rsidRPr="00984754">
        <w:rPr>
          <w:noProof/>
        </w:rPr>
        <w:t xml:space="preserve"> </w:t>
      </w: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575D46" w:rsidRPr="00BF7ED9" w14:paraId="2A4039CA" w14:textId="77777777" w:rsidTr="0058079B">
        <w:tc>
          <w:tcPr>
            <w:tcW w:w="3681" w:type="dxa"/>
          </w:tcPr>
          <w:p w14:paraId="426AB9C2" w14:textId="06BA251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Material:</w:t>
            </w:r>
          </w:p>
        </w:tc>
        <w:tc>
          <w:tcPr>
            <w:tcW w:w="5812" w:type="dxa"/>
          </w:tcPr>
          <w:p w14:paraId="136524C4" w14:textId="06C082F8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Connector:</w:t>
            </w:r>
          </w:p>
        </w:tc>
      </w:tr>
      <w:tr w:rsidR="00575D46" w:rsidRPr="00BF7ED9" w14:paraId="1A13D0B5" w14:textId="77777777" w:rsidTr="0058079B">
        <w:tc>
          <w:tcPr>
            <w:tcW w:w="3681" w:type="dxa"/>
          </w:tcPr>
          <w:p w14:paraId="7CF5B1E7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8B6DB9B" w14:textId="4DDAB176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+ 25% GF UL-94 V0 (S/N 704872-1)</w:t>
            </w:r>
          </w:p>
        </w:tc>
      </w:tr>
      <w:tr w:rsidR="00575D46" w:rsidRPr="00BF7ED9" w14:paraId="33DC0084" w14:textId="77777777" w:rsidTr="0058079B">
        <w:tc>
          <w:tcPr>
            <w:tcW w:w="3681" w:type="dxa"/>
          </w:tcPr>
          <w:p w14:paraId="053A6BED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2D4B111B" w14:textId="2269AB93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unfilled UL-94 V2 (S/N 1573372-1)</w:t>
            </w:r>
          </w:p>
        </w:tc>
      </w:tr>
      <w:tr w:rsidR="00575D46" w:rsidRPr="00BF7ED9" w14:paraId="31F029E5" w14:textId="77777777" w:rsidTr="0058079B">
        <w:tc>
          <w:tcPr>
            <w:tcW w:w="3681" w:type="dxa"/>
          </w:tcPr>
          <w:p w14:paraId="0B4F65E0" w14:textId="3D506AE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 Dimensions:</w:t>
            </w:r>
          </w:p>
        </w:tc>
        <w:tc>
          <w:tcPr>
            <w:tcW w:w="5812" w:type="dxa"/>
          </w:tcPr>
          <w:p w14:paraId="0003EEE3" w14:textId="68FD6031" w:rsidR="00575D46" w:rsidRPr="00BF7ED9" w:rsidRDefault="005A2933" w:rsidP="00575D46">
            <w:pPr>
              <w:spacing w:before="60" w:after="60"/>
              <w:rPr>
                <w:sz w:val="20"/>
                <w:szCs w:val="20"/>
              </w:rPr>
            </w:pPr>
            <w:r w:rsidRPr="004C04FB">
              <w:rPr>
                <w:sz w:val="20"/>
                <w:szCs w:val="20"/>
              </w:rPr>
              <w:t>43.45mm (L) x ø 19mm (W)</w:t>
            </w:r>
          </w:p>
        </w:tc>
      </w:tr>
      <w:tr w:rsidR="006974A0" w:rsidRPr="00BF7ED9" w14:paraId="2083CF3E" w14:textId="77777777" w:rsidTr="0058079B">
        <w:tc>
          <w:tcPr>
            <w:tcW w:w="3681" w:type="dxa"/>
          </w:tcPr>
          <w:p w14:paraId="2558EEA7" w14:textId="0B356A6E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Insulation:</w:t>
            </w:r>
          </w:p>
        </w:tc>
        <w:tc>
          <w:tcPr>
            <w:tcW w:w="5812" w:type="dxa"/>
          </w:tcPr>
          <w:p w14:paraId="5FC84173" w14:textId="1CD55C80" w:rsidR="006974A0" w:rsidRPr="00BF7ED9" w:rsidRDefault="006974A0" w:rsidP="006974A0">
            <w:pPr>
              <w:spacing w:before="60" w:after="60"/>
              <w:rPr>
                <w:sz w:val="20"/>
                <w:szCs w:val="20"/>
              </w:rPr>
            </w:pPr>
            <w:r w:rsidRPr="00045DBF">
              <w:rPr>
                <w:sz w:val="20"/>
                <w:szCs w:val="20"/>
              </w:rPr>
              <w:t>HFS-90-TP Sheath (</w:t>
            </w:r>
            <w:r>
              <w:rPr>
                <w:sz w:val="20"/>
                <w:szCs w:val="20"/>
              </w:rPr>
              <w:t>BK</w:t>
            </w:r>
            <w:r w:rsidRPr="00045DBF">
              <w:rPr>
                <w:sz w:val="20"/>
                <w:szCs w:val="20"/>
              </w:rPr>
              <w:t>)</w:t>
            </w:r>
          </w:p>
        </w:tc>
      </w:tr>
      <w:tr w:rsidR="006974A0" w:rsidRPr="00BF7ED9" w14:paraId="0E07D413" w14:textId="77777777" w:rsidTr="0058079B">
        <w:tc>
          <w:tcPr>
            <w:tcW w:w="3681" w:type="dxa"/>
          </w:tcPr>
          <w:p w14:paraId="7A816D06" w14:textId="7D6A83D1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Rating:</w:t>
            </w:r>
          </w:p>
        </w:tc>
        <w:tc>
          <w:tcPr>
            <w:tcW w:w="5812" w:type="dxa"/>
          </w:tcPr>
          <w:p w14:paraId="52407651" w14:textId="663C6DE8" w:rsidR="006974A0" w:rsidRPr="00BF7ED9" w:rsidRDefault="006974A0" w:rsidP="006974A0">
            <w:pPr>
              <w:spacing w:before="60" w:after="60"/>
              <w:rPr>
                <w:sz w:val="20"/>
                <w:szCs w:val="20"/>
              </w:rPr>
            </w:pPr>
            <w:r w:rsidRPr="005249BE">
              <w:rPr>
                <w:sz w:val="20"/>
                <w:szCs w:val="20"/>
              </w:rPr>
              <w:t>450/750V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to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AS/NZS</w:t>
            </w:r>
            <w:r w:rsidRPr="005249BE">
              <w:rPr>
                <w:spacing w:val="-13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5000.2</w:t>
            </w:r>
          </w:p>
        </w:tc>
      </w:tr>
      <w:tr w:rsidR="006974A0" w:rsidRPr="00BF7ED9" w14:paraId="4E208EBB" w14:textId="77777777" w:rsidTr="0058079B">
        <w:tc>
          <w:tcPr>
            <w:tcW w:w="3681" w:type="dxa"/>
          </w:tcPr>
          <w:p w14:paraId="3FC31057" w14:textId="446E52E5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  <w:u w:color="FF0000"/>
              </w:rPr>
              <w:t>Minimum Bending Radius:</w:t>
            </w:r>
          </w:p>
        </w:tc>
        <w:tc>
          <w:tcPr>
            <w:tcW w:w="5812" w:type="dxa"/>
          </w:tcPr>
          <w:p w14:paraId="3956B312" w14:textId="57EBB7DE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FD5812">
              <w:rPr>
                <w:rFonts w:ascii="Arial" w:hAnsi="Arial" w:cs="Arial"/>
                <w:sz w:val="20"/>
                <w:szCs w:val="20"/>
              </w:rPr>
              <w:t xml:space="preserve">Fixed: </w:t>
            </w: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Pr="00FD5812">
              <w:rPr>
                <w:rFonts w:ascii="Arial" w:hAnsi="Arial" w:cs="Arial"/>
                <w:sz w:val="20"/>
                <w:szCs w:val="20"/>
              </w:rPr>
              <w:t>mm</w:t>
            </w:r>
          </w:p>
        </w:tc>
      </w:tr>
      <w:tr w:rsidR="006974A0" w:rsidRPr="00BF7ED9" w14:paraId="65A2AFEE" w14:textId="77777777" w:rsidTr="0058079B">
        <w:tc>
          <w:tcPr>
            <w:tcW w:w="3681" w:type="dxa"/>
          </w:tcPr>
          <w:p w14:paraId="698DB0EA" w14:textId="0DDC68BE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BC8E914" w14:textId="6DF77A3F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D5812">
              <w:rPr>
                <w:rFonts w:ascii="Arial" w:hAnsi="Arial" w:cs="Arial"/>
                <w:sz w:val="20"/>
                <w:szCs w:val="20"/>
              </w:rPr>
              <w:t xml:space="preserve">During Installation: </w:t>
            </w: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Pr="00FD5812">
              <w:rPr>
                <w:rFonts w:ascii="Arial" w:hAnsi="Arial" w:cs="Arial"/>
                <w:sz w:val="20"/>
                <w:szCs w:val="20"/>
              </w:rPr>
              <w:t xml:space="preserve">mm </w:t>
            </w:r>
          </w:p>
        </w:tc>
      </w:tr>
      <w:tr w:rsidR="006974A0" w:rsidRPr="00BF7ED9" w14:paraId="5798FA1A" w14:textId="77777777" w:rsidTr="0058079B">
        <w:tc>
          <w:tcPr>
            <w:tcW w:w="3681" w:type="dxa"/>
          </w:tcPr>
          <w:p w14:paraId="6458C66D" w14:textId="58CE6191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Overall Cable Diameter:</w:t>
            </w:r>
          </w:p>
        </w:tc>
        <w:tc>
          <w:tcPr>
            <w:tcW w:w="5812" w:type="dxa"/>
          </w:tcPr>
          <w:p w14:paraId="3CC11D97" w14:textId="126BC2CE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10.1</w:t>
            </w:r>
            <w:r w:rsidRPr="00045DBF">
              <w:rPr>
                <w:rFonts w:ascii="Arial" w:hAnsi="Arial" w:cs="Arial"/>
                <w:sz w:val="20"/>
                <w:szCs w:val="20"/>
              </w:rPr>
              <w:t>mm</w:t>
            </w:r>
          </w:p>
        </w:tc>
      </w:tr>
      <w:tr w:rsidR="006974A0" w:rsidRPr="00BF7ED9" w14:paraId="73233D20" w14:textId="77777777" w:rsidTr="0058079B">
        <w:tc>
          <w:tcPr>
            <w:tcW w:w="3681" w:type="dxa"/>
          </w:tcPr>
          <w:p w14:paraId="6B7FCDAD" w14:textId="35C446D9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Maximum Operating Temperature:</w:t>
            </w:r>
          </w:p>
        </w:tc>
        <w:tc>
          <w:tcPr>
            <w:tcW w:w="5812" w:type="dxa"/>
          </w:tcPr>
          <w:p w14:paraId="21025FD5" w14:textId="0D002F73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045DBF">
              <w:rPr>
                <w:rFonts w:ascii="Arial" w:hAnsi="Arial" w:cs="Arial"/>
                <w:spacing w:val="-4"/>
                <w:sz w:val="20"/>
                <w:szCs w:val="20"/>
              </w:rPr>
              <w:t>90°C</w:t>
            </w:r>
          </w:p>
        </w:tc>
      </w:tr>
      <w:tr w:rsidR="006974A0" w:rsidRPr="00BF7ED9" w14:paraId="361FE1FD" w14:textId="77777777" w:rsidTr="0058079B">
        <w:tc>
          <w:tcPr>
            <w:tcW w:w="3681" w:type="dxa"/>
          </w:tcPr>
          <w:p w14:paraId="0C762E5B" w14:textId="4D4B802D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Enclosure </w:t>
            </w:r>
            <w:r>
              <w:rPr>
                <w:spacing w:val="-2"/>
                <w:sz w:val="20"/>
                <w:szCs w:val="20"/>
              </w:rPr>
              <w:t>Class:</w:t>
            </w:r>
          </w:p>
        </w:tc>
        <w:tc>
          <w:tcPr>
            <w:tcW w:w="5812" w:type="dxa"/>
          </w:tcPr>
          <w:p w14:paraId="2CDD0545" w14:textId="478C9AFB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IP20</w:t>
            </w:r>
          </w:p>
        </w:tc>
      </w:tr>
      <w:tr w:rsidR="006974A0" w:rsidRPr="00575D46" w14:paraId="538BDADE" w14:textId="77777777" w:rsidTr="0058079B">
        <w:tc>
          <w:tcPr>
            <w:tcW w:w="3681" w:type="dxa"/>
          </w:tcPr>
          <w:p w14:paraId="4700100B" w14:textId="5A7484BD" w:rsidR="006974A0" w:rsidRPr="00BF7ED9" w:rsidRDefault="006974A0" w:rsidP="006974A0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Current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(A):</w:t>
            </w:r>
          </w:p>
        </w:tc>
        <w:tc>
          <w:tcPr>
            <w:tcW w:w="5812" w:type="dxa"/>
          </w:tcPr>
          <w:p w14:paraId="68745FCB" w14:textId="1FABBC39" w:rsidR="006974A0" w:rsidRPr="00575D46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4"/>
                <w:sz w:val="20"/>
                <w:szCs w:val="20"/>
              </w:rPr>
              <w:t>20A</w:t>
            </w:r>
          </w:p>
        </w:tc>
      </w:tr>
      <w:tr w:rsidR="006974A0" w:rsidRPr="00984754" w14:paraId="5A5D0744" w14:textId="77777777" w:rsidTr="0058079B">
        <w:tc>
          <w:tcPr>
            <w:tcW w:w="3681" w:type="dxa"/>
          </w:tcPr>
          <w:p w14:paraId="0DD3234B" w14:textId="0559F679" w:rsidR="006974A0" w:rsidRPr="00BF7ED9" w:rsidRDefault="006974A0" w:rsidP="006974A0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Power </w:t>
            </w:r>
            <w:r>
              <w:rPr>
                <w:spacing w:val="-2"/>
                <w:sz w:val="20"/>
                <w:szCs w:val="20"/>
              </w:rPr>
              <w:t>Outputs:</w:t>
            </w:r>
          </w:p>
        </w:tc>
        <w:tc>
          <w:tcPr>
            <w:tcW w:w="5812" w:type="dxa"/>
          </w:tcPr>
          <w:p w14:paraId="77FDB030" w14:textId="31D5B37F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</w:rPr>
              <w:t>4</w:t>
            </w:r>
            <w:r w:rsidRPr="005249B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z w:val="20"/>
                <w:szCs w:val="20"/>
              </w:rPr>
              <w:t>Pole (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5249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Wire)</w:t>
            </w:r>
          </w:p>
        </w:tc>
      </w:tr>
      <w:tr w:rsidR="006974A0" w:rsidRPr="00BF7ED9" w14:paraId="65C56222" w14:textId="77777777" w:rsidTr="0058079B">
        <w:tc>
          <w:tcPr>
            <w:tcW w:w="3681" w:type="dxa"/>
          </w:tcPr>
          <w:p w14:paraId="2BCB2652" w14:textId="22B92088" w:rsidR="006974A0" w:rsidRPr="00BF7ED9" w:rsidRDefault="006974A0" w:rsidP="006974A0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Voltage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(V):</w:t>
            </w:r>
          </w:p>
        </w:tc>
        <w:tc>
          <w:tcPr>
            <w:tcW w:w="5812" w:type="dxa"/>
          </w:tcPr>
          <w:p w14:paraId="2B89EFE8" w14:textId="30F0FF15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240V</w:t>
            </w:r>
          </w:p>
        </w:tc>
      </w:tr>
      <w:tr w:rsidR="006974A0" w:rsidRPr="00BF7ED9" w14:paraId="46662D6A" w14:textId="77777777" w:rsidTr="0058079B">
        <w:tc>
          <w:tcPr>
            <w:tcW w:w="3681" w:type="dxa"/>
          </w:tcPr>
          <w:p w14:paraId="305700A7" w14:textId="691E7474" w:rsidR="006974A0" w:rsidRPr="00BF7ED9" w:rsidRDefault="006974A0" w:rsidP="006974A0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Frequency </w:t>
            </w:r>
            <w:r>
              <w:rPr>
                <w:spacing w:val="-2"/>
                <w:sz w:val="20"/>
                <w:szCs w:val="20"/>
              </w:rPr>
              <w:t>(Hz):</w:t>
            </w:r>
          </w:p>
        </w:tc>
        <w:tc>
          <w:tcPr>
            <w:tcW w:w="5812" w:type="dxa"/>
          </w:tcPr>
          <w:p w14:paraId="14C0E036" w14:textId="07EC3344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50Hz</w:t>
            </w:r>
          </w:p>
        </w:tc>
      </w:tr>
      <w:tr w:rsidR="006974A0" w:rsidRPr="00BF7ED9" w14:paraId="3849AB54" w14:textId="77777777" w:rsidTr="0058079B">
        <w:tc>
          <w:tcPr>
            <w:tcW w:w="3681" w:type="dxa"/>
          </w:tcPr>
          <w:p w14:paraId="12DC895C" w14:textId="7F51D5A3" w:rsidR="006974A0" w:rsidRPr="00BF7ED9" w:rsidRDefault="006974A0" w:rsidP="006974A0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Wire Size (mm²)</w:t>
            </w:r>
          </w:p>
        </w:tc>
        <w:tc>
          <w:tcPr>
            <w:tcW w:w="5812" w:type="dxa"/>
          </w:tcPr>
          <w:p w14:paraId="318E39BC" w14:textId="538FA32B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2.5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mm²</w:t>
            </w:r>
          </w:p>
        </w:tc>
      </w:tr>
      <w:tr w:rsidR="006974A0" w:rsidRPr="00BF7ED9" w14:paraId="641996ED" w14:textId="77777777" w:rsidTr="0058079B">
        <w:tc>
          <w:tcPr>
            <w:tcW w:w="3681" w:type="dxa"/>
          </w:tcPr>
          <w:p w14:paraId="33C420A7" w14:textId="125DE623" w:rsidR="006974A0" w:rsidRPr="00BF7ED9" w:rsidRDefault="006974A0" w:rsidP="006974A0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Weight:</w:t>
            </w:r>
          </w:p>
        </w:tc>
        <w:tc>
          <w:tcPr>
            <w:tcW w:w="5812" w:type="dxa"/>
          </w:tcPr>
          <w:p w14:paraId="06256829" w14:textId="1C46A1A0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 w:rsidR="002D0305">
              <w:rPr>
                <w:rFonts w:ascii="Arial" w:eastAsia="Arial" w:hAnsi="Arial" w:cs="Arial"/>
                <w:sz w:val="20"/>
                <w:szCs w:val="20"/>
              </w:rPr>
              <w:t>78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g (based on 1m)</w:t>
            </w:r>
          </w:p>
        </w:tc>
      </w:tr>
      <w:tr w:rsidR="006974A0" w:rsidRPr="00BF7ED9" w14:paraId="581842BE" w14:textId="77777777" w:rsidTr="0058079B">
        <w:tc>
          <w:tcPr>
            <w:tcW w:w="3681" w:type="dxa"/>
          </w:tcPr>
          <w:p w14:paraId="52B51BE8" w14:textId="1408D8E0" w:rsidR="006974A0" w:rsidRPr="00BF7ED9" w:rsidRDefault="006974A0" w:rsidP="006974A0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Wiring &amp; Test Standard:</w:t>
            </w:r>
          </w:p>
        </w:tc>
        <w:tc>
          <w:tcPr>
            <w:tcW w:w="5812" w:type="dxa"/>
          </w:tcPr>
          <w:p w14:paraId="08FC74C4" w14:textId="4449DFAF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3000</w:t>
            </w:r>
          </w:p>
        </w:tc>
      </w:tr>
      <w:tr w:rsidR="006974A0" w:rsidRPr="00BF7ED9" w14:paraId="14854FE7" w14:textId="77777777" w:rsidTr="0058079B">
        <w:tc>
          <w:tcPr>
            <w:tcW w:w="3681" w:type="dxa"/>
          </w:tcPr>
          <w:p w14:paraId="45C6ADA5" w14:textId="4FD77A41" w:rsidR="006974A0" w:rsidRPr="00BF7ED9" w:rsidRDefault="006974A0" w:rsidP="006974A0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Connector Coupler Standard:</w:t>
            </w:r>
          </w:p>
        </w:tc>
        <w:tc>
          <w:tcPr>
            <w:tcW w:w="5812" w:type="dxa"/>
          </w:tcPr>
          <w:p w14:paraId="7200673C" w14:textId="18A7712F" w:rsidR="006974A0" w:rsidRPr="00BF7ED9" w:rsidRDefault="006974A0" w:rsidP="006974A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61535:2011</w:t>
            </w:r>
          </w:p>
        </w:tc>
      </w:tr>
      <w:tr w:rsidR="005755B0" w:rsidRPr="00BF7ED9" w14:paraId="762B7C37" w14:textId="77777777" w:rsidTr="0058079B">
        <w:tc>
          <w:tcPr>
            <w:tcW w:w="3681" w:type="dxa"/>
          </w:tcPr>
          <w:p w14:paraId="30F354AD" w14:textId="759AF820" w:rsidR="005755B0" w:rsidRPr="00BF7ED9" w:rsidRDefault="005755B0" w:rsidP="005755B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0204332A" w14:textId="34EFFBC8" w:rsidR="005755B0" w:rsidRPr="00BF7ED9" w:rsidRDefault="005755B0" w:rsidP="005755B0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C0B05" w:rsidRPr="00BF7ED9" w14:paraId="53B71AF1" w14:textId="77777777" w:rsidTr="0058079B">
        <w:tc>
          <w:tcPr>
            <w:tcW w:w="3681" w:type="dxa"/>
          </w:tcPr>
          <w:p w14:paraId="100C66E5" w14:textId="0590CD36" w:rsidR="002C0B05" w:rsidRPr="00BF7ED9" w:rsidRDefault="002C0B05" w:rsidP="002C0B05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46D425B3" w14:textId="3FF3C31C" w:rsidR="002C0B05" w:rsidRPr="00BF7ED9" w:rsidRDefault="002C0B05" w:rsidP="002C0B05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4BC38198" w14:textId="77777777" w:rsidR="009A1222" w:rsidRPr="006634FD" w:rsidRDefault="009A1222" w:rsidP="005A2AD0">
      <w:pPr>
        <w:rPr>
          <w:b/>
          <w:bCs/>
          <w:sz w:val="20"/>
          <w:szCs w:val="20"/>
          <w:u w:color="FF0000"/>
        </w:rPr>
      </w:pPr>
    </w:p>
    <w:sectPr w:rsidR="009A1222" w:rsidRPr="006634FD" w:rsidSect="000A301A">
      <w:headerReference w:type="default" r:id="rId13"/>
      <w:footerReference w:type="default" r:id="rId14"/>
      <w:headerReference w:type="first" r:id="rId15"/>
      <w:footerReference w:type="first" r:id="rId16"/>
      <w:pgSz w:w="11910" w:h="16840"/>
      <w:pgMar w:top="0" w:right="539" w:bottom="0" w:left="442" w:header="1531" w:footer="1191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9A875" w14:textId="77777777" w:rsidR="00F9782B" w:rsidRDefault="00F9782B" w:rsidP="0030508A">
      <w:r>
        <w:separator/>
      </w:r>
    </w:p>
  </w:endnote>
  <w:endnote w:type="continuationSeparator" w:id="0">
    <w:p w14:paraId="5629B453" w14:textId="77777777" w:rsidR="00F9782B" w:rsidRDefault="00F9782B" w:rsidP="0030508A">
      <w:r>
        <w:continuationSeparator/>
      </w:r>
    </w:p>
  </w:endnote>
  <w:endnote w:type="continuationNotice" w:id="1">
    <w:p w14:paraId="6FF7A529" w14:textId="77777777" w:rsidR="00F9782B" w:rsidRDefault="00F978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 LT 45 Light">
    <w:altName w:val="Times New Roman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Regular r:id="rId1" w:subsetted="1" w:fontKey="{3CBE31CC-6955-4BE5-B66A-1565D54C4FDF}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13135" w14:textId="1C2EA137" w:rsidR="00036D24" w:rsidRDefault="00865CC0" w:rsidP="00036D24">
    <w:pPr>
      <w:spacing w:before="4"/>
      <w:rPr>
        <w:b/>
        <w:sz w:val="17"/>
      </w:rPr>
    </w:pPr>
    <w:r>
      <w:rPr>
        <w:b/>
        <w:noProof/>
        <w:sz w:val="17"/>
      </w:rPr>
      <w:drawing>
        <wp:anchor distT="0" distB="0" distL="114300" distR="114300" simplePos="0" relativeHeight="251637760" behindDoc="0" locked="0" layoutInCell="1" allowOverlap="1" wp14:anchorId="3E5130CF" wp14:editId="678BCF8C">
          <wp:simplePos x="0" y="0"/>
          <wp:positionH relativeFrom="column">
            <wp:posOffset>0</wp:posOffset>
          </wp:positionH>
          <wp:positionV relativeFrom="paragraph">
            <wp:posOffset>215900</wp:posOffset>
          </wp:positionV>
          <wp:extent cx="7559040" cy="971550"/>
          <wp:effectExtent l="0" t="0" r="3810" b="0"/>
          <wp:wrapNone/>
          <wp:docPr id="30" name="docshape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" name="docshape3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 w:rsidR="007F6C7F">
      <w:rPr>
        <w:b/>
        <w:noProof/>
        <w:sz w:val="17"/>
      </w:rPr>
      <w:drawing>
        <wp:anchor distT="0" distB="0" distL="114300" distR="114300" simplePos="0" relativeHeight="251646976" behindDoc="0" locked="0" layoutInCell="1" allowOverlap="1" wp14:anchorId="09E657DB" wp14:editId="79A61BB3">
          <wp:simplePos x="0" y="0"/>
          <wp:positionH relativeFrom="column">
            <wp:posOffset>3820795</wp:posOffset>
          </wp:positionH>
          <wp:positionV relativeFrom="paragraph">
            <wp:posOffset>-44450</wp:posOffset>
          </wp:positionV>
          <wp:extent cx="3759200" cy="1593215"/>
          <wp:effectExtent l="0" t="0" r="0" b="6985"/>
          <wp:wrapNone/>
          <wp:docPr id="31" name="docshape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" name="docshape4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601"/>
                  <a:stretch>
                    <a:fillRect/>
                  </a:stretch>
                </pic:blipFill>
                <pic:spPr bwMode="auto">
                  <a:xfrm>
                    <a:off x="0" y="0"/>
                    <a:ext cx="3759200" cy="15932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FCF9C" w14:textId="2292B7EB" w:rsidR="0008137E" w:rsidRDefault="000D2890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8251" behindDoc="1" locked="0" layoutInCell="1" allowOverlap="1" wp14:anchorId="71A682C4" wp14:editId="3CDB39B6">
              <wp:simplePos x="0" y="0"/>
              <wp:positionH relativeFrom="column">
                <wp:posOffset>-280670</wp:posOffset>
              </wp:positionH>
              <wp:positionV relativeFrom="paragraph">
                <wp:posOffset>-1120140</wp:posOffset>
              </wp:positionV>
              <wp:extent cx="7576820" cy="1596390"/>
              <wp:effectExtent l="0" t="0" r="5080" b="3810"/>
              <wp:wrapNone/>
              <wp:docPr id="1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76820" cy="1596390"/>
                        <a:chOff x="0" y="0"/>
                        <a:chExt cx="7576820" cy="1596390"/>
                      </a:xfrm>
                    </wpg:grpSpPr>
                    <pic:pic xmlns:pic="http://schemas.openxmlformats.org/drawingml/2006/picture">
                      <pic:nvPicPr>
                        <pic:cNvPr id="12" name="docshape3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624840"/>
                          <a:ext cx="7559040" cy="971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" name="docshape4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3817620" y="0"/>
                          <a:ext cx="3759200" cy="1593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6" name="Picture 96" descr="Shape&#10;&#10;Description automatically generated with low confidence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899660" y="556260"/>
                          <a:ext cx="610235" cy="8718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" name="docshape45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00700" y="632460"/>
                          <a:ext cx="1620520" cy="668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E2AFCEF" id="Group 1" o:spid="_x0000_s1026" style="position:absolute;margin-left:-22.1pt;margin-top:-88.2pt;width:596.6pt;height:125.7pt;z-index:-251658229;mso-height-relative:margin" coordsize="75768,159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DNkCAABkbt1u+uQFQjt9PAAAyNyL/fXJC4T2hxIAAMjc+wP0&#10;yQuERt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c9p4AACQuZf665MXCG3ZnwAAgMxt3l2f&#10;v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39" o:spid="_x0000_s1027" type="#_x0000_t75" style="position:absolute;top:6248;width:75590;height:9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">
                <v:imagedata r:id="rId5" o:title=""/>
                <v:path arrowok="t"/>
              </v:shape>
              <v:shape id="docshape44" o:spid="_x0000_s1028" type="#_x0000_t75" style="position:absolute;left:38176;width:37592;height:159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">
                <v:imagedata r:id="rId6" o:title="" croptop="25953f"/>
                <v:path arrowok="t"/>
              </v:shape>
              <v:shape id="Picture 96" o:spid="_x0000_s1029" type="#_x0000_t75" alt="Shape&#10;&#10;Description automatically generated with low confidence" style="position:absolute;left:48996;top:5562;width:6102;height:87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">
                <v:imagedata r:id="rId7" o:title="Shape&#10;&#10;Description automatically generated with low confidence"/>
              </v:shape>
              <v:shape id="docshape45" o:spid="_x0000_s1030" type="#_x0000_t75" style="position:absolute;left:56007;top:6324;width:16205;height:6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">
                <v:imagedata r:id="rId8" o:title=""/>
                <v:path arrowok="t"/>
              </v:shape>
            </v:group>
          </w:pict>
        </mc:Fallback>
      </mc:AlternateContent>
    </w:r>
    <w:r w:rsidR="000A301A">
      <w:rPr>
        <w:noProof/>
      </w:rPr>
      <mc:AlternateContent>
        <mc:Choice Requires="wps">
          <w:drawing>
            <wp:anchor distT="0" distB="0" distL="114300" distR="114300" simplePos="0" relativeHeight="251610112" behindDoc="0" locked="0" layoutInCell="1" allowOverlap="1" wp14:anchorId="1BE41E87" wp14:editId="1654847D">
              <wp:simplePos x="0" y="0"/>
              <wp:positionH relativeFrom="column">
                <wp:posOffset>-280670</wp:posOffset>
              </wp:positionH>
              <wp:positionV relativeFrom="paragraph">
                <wp:posOffset>274320</wp:posOffset>
              </wp:positionV>
              <wp:extent cx="7559675" cy="653415"/>
              <wp:effectExtent l="0" t="0" r="3175" b="0"/>
              <wp:wrapNone/>
              <wp:docPr id="18" name="Rectang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653415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6307AE1" w14:textId="0F8F7DD5" w:rsidR="00E719C1" w:rsidRPr="00E719C1" w:rsidRDefault="00E719C1" w:rsidP="00497B86">
                          <w:pPr>
                            <w:ind w:left="567" w:right="567"/>
                            <w:jc w:val="both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Copyright ©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Apex Wiring Solutions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Australia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.</w:t>
                          </w:r>
                          <w:r>
                            <w:rPr>
                              <w:color w:val="FFFFFF"/>
                              <w:spacing w:val="-1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All rights reserved. This document is provided for information purposes only. The contents hereof are subject to change without notice. This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document is not warranted to be error-free, nor is it subject to any other warranties or conditions, whether expressed orally or implied in law, including implied warranties and conditions of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merchantability or fitness for a particular purpose. We specifically disclaim any liability with respect to this document, and no contractual obligations are formed either directly or indirectly by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this document. This document may not be reproduced or transmitted in any form or by any means, electronic or mechanical, for any purpose, without our prior written permission.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BE41E87" id="Rectangle 18" o:spid="_x0000_s1037" style="position:absolute;margin-left:-22.1pt;margin-top:21.6pt;width:595.25pt;height:51.45pt;z-index:251610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" fillcolor="#0b314b" stroked="f" strokeweight="2pt">
              <v:textbox inset="0,0,0,0">
                <w:txbxContent>
                  <w:p w14:paraId="76307AE1" w14:textId="0F8F7DD5" w:rsidR="00E719C1" w:rsidRPr="00E719C1" w:rsidRDefault="00E719C1" w:rsidP="00497B86">
                    <w:pPr>
                      <w:ind w:left="567" w:right="567"/>
                      <w:jc w:val="both"/>
                      <w:rPr>
                        <w:sz w:val="14"/>
                      </w:rPr>
                    </w:pP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Copyright ©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Apex Wiring Solutions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Australia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.</w:t>
                    </w:r>
                    <w:r>
                      <w:rPr>
                        <w:color w:val="FFFFFF"/>
                        <w:spacing w:val="-12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All rights reserved. This document is provided for information purposes only. The contents hereof are subject to change without notice. This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document is not warranted to be error-free, nor is it subject to any other warranties or conditions, whether expressed orally or implied in law, including implied warranties and conditions of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merchantability or fitness for a particular purpose. We specifically disclaim any liability with respect to this document, and no contractual obligations are formed either directly or indirectly by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this document. This document may not be reproduced or transmitted in any form or by any means, electronic or mechanical, for any purpose, without our prior written permission.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CA244" w14:textId="77777777" w:rsidR="00F9782B" w:rsidRDefault="00F9782B" w:rsidP="0030508A">
      <w:r>
        <w:separator/>
      </w:r>
    </w:p>
  </w:footnote>
  <w:footnote w:type="continuationSeparator" w:id="0">
    <w:p w14:paraId="4460CC21" w14:textId="77777777" w:rsidR="00F9782B" w:rsidRDefault="00F9782B" w:rsidP="0030508A">
      <w:r>
        <w:continuationSeparator/>
      </w:r>
    </w:p>
  </w:footnote>
  <w:footnote w:type="continuationNotice" w:id="1">
    <w:p w14:paraId="6DEBD27F" w14:textId="77777777" w:rsidR="00F9782B" w:rsidRDefault="00F9782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C896E" w14:textId="4727C3F1" w:rsidR="0030508A" w:rsidRDefault="005F4BE4">
    <w:pPr>
      <w:pStyle w:val="Header"/>
    </w:pPr>
    <w:r>
      <w:rPr>
        <w:noProof/>
      </w:rPr>
      <w:drawing>
        <wp:anchor distT="0" distB="0" distL="114300" distR="114300" simplePos="0" relativeHeight="251684864" behindDoc="0" locked="0" layoutInCell="1" allowOverlap="1" wp14:anchorId="5B94C745" wp14:editId="2CB0332E">
          <wp:simplePos x="0" y="0"/>
          <wp:positionH relativeFrom="page">
            <wp:posOffset>360045</wp:posOffset>
          </wp:positionH>
          <wp:positionV relativeFrom="page">
            <wp:posOffset>208915</wp:posOffset>
          </wp:positionV>
          <wp:extent cx="1641600" cy="676800"/>
          <wp:effectExtent l="0" t="0" r="0" b="0"/>
          <wp:wrapNone/>
          <wp:docPr id="39" name="docshape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ocshape12"/>
                  <pic:cNvPicPr preferRelativeResize="0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20352" behindDoc="0" locked="0" layoutInCell="1" allowOverlap="1" wp14:anchorId="031C5E8D" wp14:editId="7EA8443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0000" cy="1080000"/>
              <wp:effectExtent l="0" t="0" r="0" b="0"/>
              <wp:wrapNone/>
              <wp:docPr id="36" name="Rectang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1080000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2C7EBC" id="Rectangle 36" o:spid="_x0000_s1026" style="position:absolute;margin-left:0;margin-top:0;width:595.3pt;height:85.05pt;z-index:2516203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" fillcolor="#0b314b" stroked="f" strokeweight="2pt">
              <v:textbox inset="0,0,0,0"/>
              <w10:wrap anchorx="page" anchory="page"/>
            </v:rect>
          </w:pict>
        </mc:Fallback>
      </mc:AlternateContent>
    </w:r>
    <w:r w:rsidR="00B007D6"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415FD2C2" wp14:editId="184D463A">
              <wp:simplePos x="0" y="0"/>
              <wp:positionH relativeFrom="column">
                <wp:posOffset>0</wp:posOffset>
              </wp:positionH>
              <wp:positionV relativeFrom="paragraph">
                <wp:posOffset>17174301</wp:posOffset>
              </wp:positionV>
              <wp:extent cx="7559040" cy="1604645"/>
              <wp:effectExtent l="0" t="0" r="3810" b="14605"/>
              <wp:wrapNone/>
              <wp:docPr id="97" name="Group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59040" cy="1604645"/>
                        <a:chOff x="0" y="14312"/>
                        <a:chExt cx="11904" cy="2527"/>
                      </a:xfrm>
                    </wpg:grpSpPr>
                    <wpg:grpSp>
                      <wpg:cNvPr id="98" name="docshapegroup38"/>
                      <wpg:cNvGrpSpPr>
                        <a:grpSpLocks/>
                      </wpg:cNvGrpSpPr>
                      <wpg:grpSpPr bwMode="auto">
                        <a:xfrm>
                          <a:off x="0" y="15309"/>
                          <a:ext cx="11904" cy="1530"/>
                          <a:chOff x="0" y="13915"/>
                          <a:chExt cx="11904" cy="2924"/>
                        </a:xfrm>
                      </wpg:grpSpPr>
                      <pic:pic xmlns:pic="http://schemas.openxmlformats.org/drawingml/2006/picture">
                        <pic:nvPicPr>
                          <pic:cNvPr id="99" name="docshape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" name="docshape4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852401" w14:textId="77777777" w:rsidR="00B007D6" w:rsidRDefault="00B007D6" w:rsidP="00B007D6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3C320CA" w14:textId="77777777" w:rsidR="00B007D6" w:rsidRDefault="00B007D6" w:rsidP="00B007D6">
                              <w:pPr>
                                <w:ind w:left="79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Nexans</w:t>
                              </w:r>
                              <w:r>
                                <w:rPr>
                                  <w:color w:val="093958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pacing w:val="-2"/>
                                  <w:sz w:val="18"/>
                                </w:rPr>
                                <w:t>Australia</w:t>
                              </w:r>
                            </w:p>
                            <w:p w14:paraId="4FCDCAD6" w14:textId="77777777" w:rsidR="00B007D6" w:rsidRDefault="00B007D6" w:rsidP="00B007D6">
                              <w:pPr>
                                <w:spacing w:before="9" w:line="249" w:lineRule="auto"/>
                                <w:ind w:left="793" w:right="793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Level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15/300</w:t>
                              </w:r>
                              <w:r>
                                <w:rPr>
                                  <w:color w:val="093958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Trobe</w:t>
                              </w:r>
                              <w:r>
                                <w:rPr>
                                  <w:color w:val="093958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Street Melbourne, VIC 3000</w:t>
                              </w:r>
                            </w:p>
                            <w:p w14:paraId="24EB4B56" w14:textId="77777777" w:rsidR="00B007D6" w:rsidRDefault="002D0305" w:rsidP="00B007D6">
                              <w:pPr>
                                <w:spacing w:before="91"/>
                                <w:ind w:left="793"/>
                                <w:rPr>
                                  <w:b/>
                                  <w:sz w:val="18"/>
                                </w:rPr>
                              </w:pPr>
                              <w:hyperlink r:id="rId3">
                                <w:r w:rsidR="00B007D6">
                                  <w:rPr>
                                    <w:b/>
                                    <w:color w:val="6A99AF"/>
                                    <w:spacing w:val="-2"/>
                                    <w:sz w:val="18"/>
                                  </w:rPr>
                                  <w:t>www.nexans.com.au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s:wsp>
                      <wps:cNvPr id="101" name="docshape41"/>
                      <wps:cNvSpPr txBox="1">
                        <a:spLocks noChangeArrowheads="1"/>
                      </wps:cNvSpPr>
                      <wps:spPr bwMode="auto">
                        <a:xfrm>
                          <a:off x="4068" y="15514"/>
                          <a:ext cx="7836" cy="1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C60F24" w14:textId="77777777" w:rsidR="00B007D6" w:rsidRDefault="00B007D6" w:rsidP="00B007D6">
                            <w:pPr>
                              <w:ind w:left="-2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93958"/>
                                <w:sz w:val="14"/>
                              </w:rPr>
                              <w:t>Contact</w:t>
                            </w:r>
                            <w:r>
                              <w:rPr>
                                <w:color w:val="093958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color w:val="093958"/>
                                <w:spacing w:val="-5"/>
                                <w:sz w:val="14"/>
                              </w:rPr>
                              <w:t>us:</w:t>
                            </w:r>
                          </w:p>
                          <w:p w14:paraId="6E3FC180" w14:textId="77777777" w:rsidR="00B007D6" w:rsidRDefault="002D0305" w:rsidP="00B007D6">
                            <w:pPr>
                              <w:spacing w:before="76"/>
                              <w:ind w:left="-2"/>
                              <w:rPr>
                                <w:sz w:val="20"/>
                              </w:rPr>
                            </w:pPr>
                            <w:hyperlink r:id="rId4">
                              <w:r w:rsidR="00B007D6">
                                <w:rPr>
                                  <w:color w:val="093958"/>
                                  <w:spacing w:val="-2"/>
                                  <w:sz w:val="20"/>
                                </w:rPr>
                                <w:t>modular.wiring@nexans.com</w:t>
                              </w:r>
                            </w:hyperlink>
                          </w:p>
                          <w:p w14:paraId="1EEF3B25" w14:textId="77777777" w:rsidR="00B007D6" w:rsidRDefault="00B007D6" w:rsidP="00B007D6">
                            <w:pPr>
                              <w:spacing w:before="8"/>
                              <w:rPr>
                                <w:sz w:val="21"/>
                              </w:rPr>
                            </w:pPr>
                          </w:p>
                          <w:p w14:paraId="5ABCC6CB" w14:textId="77777777" w:rsidR="00B007D6" w:rsidRDefault="00B007D6" w:rsidP="00B007D6">
                            <w:pPr>
                              <w:spacing w:before="1"/>
                              <w:ind w:left="-15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93958"/>
                              </w:rPr>
                              <w:t>1300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</w:rPr>
                              <w:t>865</w:t>
                            </w:r>
                            <w:r>
                              <w:rPr>
                                <w:b/>
                                <w:color w:val="093958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>871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102" name="docshape43"/>
                      <wps:cNvSpPr>
                        <a:spLocks noChangeArrowheads="1"/>
                      </wps:cNvSpPr>
                      <wps:spPr bwMode="auto">
                        <a:xfrm>
                          <a:off x="4068" y="16031"/>
                          <a:ext cx="2552" cy="29"/>
                        </a:xfrm>
                        <a:prstGeom prst="rect">
                          <a:avLst/>
                        </a:prstGeom>
                        <a:solidFill>
                          <a:srgbClr val="E724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3" name="docshape4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5984" y="14312"/>
                          <a:ext cx="5920" cy="25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4" name="docshape4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73" y="15376"/>
                          <a:ext cx="2552" cy="10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15FD2C2" id="Group 97" o:spid="_x0000_s1028" style="position:absolute;margin-left:0;margin-top:1352.3pt;width:595.2pt;height:126.35pt;z-index:251656192" coordorigin=",14312" coordsize="11904,25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">
              <v:group id="docshapegroup38" o:spid="_x0000_s1029" style="position:absolute;top:15309;width:11904;height:1530" coordorigin=",13915" coordsize="11904,29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M1G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jA1fwg+QuzsAAAD//wMAUEsBAi0AFAAGAAgAAAAhANvh9svuAAAAhQEAABMAAAAAAAAAAAAA&#10;AAAAAAAAAFtDb250ZW50X1R5cGVzXS54bWxQSwECLQAUAAYACAAAACEAWvQsW78AAAAVAQAACwAA&#10;AAAAAAAAAAAAAAAfAQAAX3JlbHMvLnJlbHNQSwECLQAUAAYACAAAACEAfpjNRsMAAADbAAAADwAA&#10;AAAAAAAAAAAAAAAHAgAAZHJzL2Rvd25yZXYueG1sUEsFBgAAAAADAAMAtwAAAPcC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9" o:spid="_x0000_s1030" type="#_x0000_t75" style="position:absolute;top:13915;width:11904;height:29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40" o:spid="_x0000_s1031" type="#_x0000_t202" style="position:absolute;top:13915;width:11904;height:2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<v:textbox inset="0,0,0,0">
                    <w:txbxContent>
                      <w:p w14:paraId="59852401" w14:textId="77777777" w:rsidR="00B007D6" w:rsidRDefault="00B007D6" w:rsidP="00B007D6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3C320CA" w14:textId="77777777" w:rsidR="00B007D6" w:rsidRDefault="00B007D6" w:rsidP="00B007D6">
                        <w:pPr>
                          <w:ind w:left="793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Nexans</w:t>
                        </w:r>
                        <w:r>
                          <w:rPr>
                            <w:color w:val="093958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pacing w:val="-2"/>
                            <w:sz w:val="18"/>
                          </w:rPr>
                          <w:t>Australia</w:t>
                        </w:r>
                      </w:p>
                      <w:p w14:paraId="4FCDCAD6" w14:textId="77777777" w:rsidR="00B007D6" w:rsidRDefault="00B007D6" w:rsidP="00B007D6">
                        <w:pPr>
                          <w:spacing w:before="9" w:line="249" w:lineRule="auto"/>
                          <w:ind w:left="793" w:right="7936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Level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15/300</w:t>
                        </w:r>
                        <w:r>
                          <w:rPr>
                            <w:color w:val="093958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La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Trobe</w:t>
                        </w:r>
                        <w:r>
                          <w:rPr>
                            <w:color w:val="093958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Street Melbourne, VIC 3000</w:t>
                        </w:r>
                      </w:p>
                      <w:p w14:paraId="24EB4B56" w14:textId="77777777" w:rsidR="00B007D6" w:rsidRDefault="002D0305" w:rsidP="00B007D6">
                        <w:pPr>
                          <w:spacing w:before="91"/>
                          <w:ind w:left="793"/>
                          <w:rPr>
                            <w:b/>
                            <w:sz w:val="18"/>
                          </w:rPr>
                        </w:pPr>
                        <w:hyperlink r:id="rId8">
                          <w:r w:rsidR="00B007D6">
                            <w:rPr>
                              <w:b/>
                              <w:color w:val="6A99AF"/>
                              <w:spacing w:val="-2"/>
                              <w:sz w:val="18"/>
                            </w:rPr>
                            <w:t>www.nexans.com.au</w:t>
                          </w:r>
                        </w:hyperlink>
                      </w:p>
                    </w:txbxContent>
                  </v:textbox>
                </v:shape>
              </v:group>
              <v:shape id="docshape41" o:spid="_x0000_s1032" type="#_x0000_t202" style="position:absolute;left:4068;top:15514;width:7836;height:1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<v:textbox inset="0,0,0,0">
                  <w:txbxContent>
                    <w:p w14:paraId="69C60F24" w14:textId="77777777" w:rsidR="00B007D6" w:rsidRDefault="00B007D6" w:rsidP="00B007D6">
                      <w:pPr>
                        <w:ind w:left="-2"/>
                        <w:rPr>
                          <w:sz w:val="14"/>
                        </w:rPr>
                      </w:pPr>
                      <w:r>
                        <w:rPr>
                          <w:color w:val="093958"/>
                          <w:sz w:val="14"/>
                        </w:rPr>
                        <w:t>Contact</w:t>
                      </w:r>
                      <w:r>
                        <w:rPr>
                          <w:color w:val="093958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color w:val="093958"/>
                          <w:spacing w:val="-5"/>
                          <w:sz w:val="14"/>
                        </w:rPr>
                        <w:t>us:</w:t>
                      </w:r>
                    </w:p>
                    <w:p w14:paraId="6E3FC180" w14:textId="77777777" w:rsidR="00B007D6" w:rsidRDefault="002D0305" w:rsidP="00B007D6">
                      <w:pPr>
                        <w:spacing w:before="76"/>
                        <w:ind w:left="-2"/>
                        <w:rPr>
                          <w:sz w:val="20"/>
                        </w:rPr>
                      </w:pPr>
                      <w:hyperlink r:id="rId9">
                        <w:r w:rsidR="00B007D6">
                          <w:rPr>
                            <w:color w:val="093958"/>
                            <w:spacing w:val="-2"/>
                            <w:sz w:val="20"/>
                          </w:rPr>
                          <w:t>modular.wiring@nexans.com</w:t>
                        </w:r>
                      </w:hyperlink>
                    </w:p>
                    <w:p w14:paraId="1EEF3B25" w14:textId="77777777" w:rsidR="00B007D6" w:rsidRDefault="00B007D6" w:rsidP="00B007D6">
                      <w:pPr>
                        <w:spacing w:before="8"/>
                        <w:rPr>
                          <w:sz w:val="21"/>
                        </w:rPr>
                      </w:pPr>
                    </w:p>
                    <w:p w14:paraId="5ABCC6CB" w14:textId="77777777" w:rsidR="00B007D6" w:rsidRDefault="00B007D6" w:rsidP="00B007D6">
                      <w:pPr>
                        <w:spacing w:before="1"/>
                        <w:ind w:left="-15"/>
                        <w:rPr>
                          <w:b/>
                        </w:rPr>
                      </w:pPr>
                      <w:r>
                        <w:rPr>
                          <w:b/>
                          <w:color w:val="093958"/>
                        </w:rPr>
                        <w:t>1300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</w:rPr>
                        <w:t>865</w:t>
                      </w:r>
                      <w:r>
                        <w:rPr>
                          <w:b/>
                          <w:color w:val="093958"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>871</w:t>
                      </w:r>
                    </w:p>
                  </w:txbxContent>
                </v:textbox>
              </v:shape>
              <v:rect id="docshape43" o:spid="_x0000_s1033" style="position:absolute;left:4068;top:16031;width:2552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" fillcolor="#e7241a" stroked="f"/>
              <v:shape id="docshape44" o:spid="_x0000_s1034" type="#_x0000_t75" style="position:absolute;left:5984;top:14312;width:5920;height:25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">
                <v:imagedata r:id="rId10" o:title="" croptop="25953f"/>
              </v:shape>
              <v:shape id="docshape45" o:spid="_x0000_s1035" type="#_x0000_t75" style="position:absolute;left:8373;top:15376;width:2552;height:10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">
                <v:imagedata r:id="rId11" o:title="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22708" w14:textId="17866C72" w:rsidR="0008137E" w:rsidRDefault="000405D4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703296" behindDoc="0" locked="0" layoutInCell="1" allowOverlap="1" wp14:anchorId="1AFB1993" wp14:editId="7481AD2B">
              <wp:simplePos x="0" y="0"/>
              <wp:positionH relativeFrom="column">
                <wp:posOffset>3613975</wp:posOffset>
              </wp:positionH>
              <wp:positionV relativeFrom="paragraph">
                <wp:posOffset>-687375</wp:posOffset>
              </wp:positionV>
              <wp:extent cx="3289300" cy="629285"/>
              <wp:effectExtent l="0" t="0" r="0" b="0"/>
              <wp:wrapSquare wrapText="bothSides"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0" cy="6292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1B4EA" w14:textId="573AF9C5" w:rsidR="000405D4" w:rsidRPr="00BE289C" w:rsidRDefault="00BE289C">
                          <w:pPr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 w:rsidRPr="00BE289C"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  <w:t>Modular Wiring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B199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284.55pt;margin-top:-54.1pt;width:259pt;height:49.55pt;z-index:251703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" filled="f" stroked="f">
              <v:textbox>
                <w:txbxContent>
                  <w:p w14:paraId="7701B4EA" w14:textId="573AF9C5" w:rsidR="000405D4" w:rsidRPr="00BE289C" w:rsidRDefault="00BE289C">
                    <w:pPr>
                      <w:rPr>
                        <w:color w:val="FFFFFF" w:themeColor="background1"/>
                        <w:sz w:val="72"/>
                        <w:szCs w:val="72"/>
                      </w:rPr>
                    </w:pPr>
                    <w:r w:rsidRPr="00BE289C">
                      <w:rPr>
                        <w:color w:val="FFFFFF" w:themeColor="background1"/>
                        <w:sz w:val="72"/>
                        <w:szCs w:val="72"/>
                      </w:rPr>
                      <w:t>Modular Wiring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F4BE4"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7BB15CFE" wp14:editId="2DDD304D">
              <wp:simplePos x="0" y="0"/>
              <wp:positionH relativeFrom="column">
                <wp:posOffset>-276225</wp:posOffset>
              </wp:positionH>
              <wp:positionV relativeFrom="paragraph">
                <wp:posOffset>-972185</wp:posOffset>
              </wp:positionV>
              <wp:extent cx="7560000" cy="1080000"/>
              <wp:effectExtent l="0" t="0" r="3175" b="6350"/>
              <wp:wrapNone/>
              <wp:docPr id="33" name="Group 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000" cy="1080000"/>
                        <a:chOff x="0" y="0"/>
                        <a:chExt cx="7560000" cy="1080000"/>
                      </a:xfrm>
                    </wpg:grpSpPr>
                    <wps:wsp>
                      <wps:cNvPr id="20" name="Rectangle 20"/>
                      <wps:cNvSpPr/>
                      <wps:spPr>
                        <a:xfrm>
                          <a:off x="0" y="0"/>
                          <a:ext cx="7560000" cy="1080000"/>
                        </a:xfrm>
                        <a:prstGeom prst="rect">
                          <a:avLst/>
                        </a:prstGeom>
                        <a:solidFill>
                          <a:srgbClr val="0B314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" name="docshape12"/>
                        <pic:cNvPicPr preferRelativeResize="0"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0044" y="202744"/>
                          <a:ext cx="1641600" cy="6774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D5BA3D6" id="Group 33" o:spid="_x0000_s1026" style="position:absolute;margin-left:-21.75pt;margin-top:-76.55pt;width:595.3pt;height:85.05pt;z-index:251675648" coordsize="75600,10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">
              <v:rect id="Rectangle 20" o:spid="_x0000_s1027" style="position:absolute;width:75600;height:10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" fillcolor="#0b314b" stroked="f" strokeweight="2pt">
                <v:textbox inset="0,0,0,0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2" o:spid="_x0000_s1028" type="#_x0000_t75" style="position:absolute;left:3600;top:2027;width:16416;height:677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">
                <v:imagedata r:id="rId2" o:title="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A6C41"/>
    <w:multiLevelType w:val="hybridMultilevel"/>
    <w:tmpl w:val="83B8A0F6"/>
    <w:lvl w:ilvl="0" w:tplc="94C492D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B314B"/>
        <w:spacing w:val="-2"/>
        <w:w w:val="100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4B5107"/>
    <w:multiLevelType w:val="hybridMultilevel"/>
    <w:tmpl w:val="5DD2BDE0"/>
    <w:lvl w:ilvl="0" w:tplc="D9B48FCC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15361DFA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5E095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2360A5C6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5B827A8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9B4C3402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82F8F72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8806B95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20B4DB68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2" w15:restartNumberingAfterBreak="0">
    <w:nsid w:val="43EC78A6"/>
    <w:multiLevelType w:val="hybridMultilevel"/>
    <w:tmpl w:val="75B891D0"/>
    <w:lvl w:ilvl="0" w:tplc="6E761692">
      <w:start w:val="1"/>
      <w:numFmt w:val="decimal"/>
      <w:lvlText w:val="%1."/>
      <w:lvlJc w:val="left"/>
      <w:pPr>
        <w:ind w:left="720" w:hanging="360"/>
      </w:pPr>
      <w:rPr>
        <w:color w:val="0B314B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070E6E"/>
    <w:multiLevelType w:val="hybridMultilevel"/>
    <w:tmpl w:val="7038A18C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F04F7B"/>
    <w:multiLevelType w:val="hybridMultilevel"/>
    <w:tmpl w:val="B37635DA"/>
    <w:lvl w:ilvl="0" w:tplc="4906F62A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53331756"/>
    <w:multiLevelType w:val="hybridMultilevel"/>
    <w:tmpl w:val="04FA64E0"/>
    <w:lvl w:ilvl="0" w:tplc="84008E28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0310E47E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C5A10FE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61626DCA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C32DAAC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78FC0286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41CA4374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1398ED3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43C06846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6" w15:restartNumberingAfterBreak="0">
    <w:nsid w:val="5CC25978"/>
    <w:multiLevelType w:val="hybridMultilevel"/>
    <w:tmpl w:val="279AB750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262DE6"/>
    <w:multiLevelType w:val="hybridMultilevel"/>
    <w:tmpl w:val="32B8032C"/>
    <w:lvl w:ilvl="0" w:tplc="1814FC96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ABC07E12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E6D2BF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54047F2E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8298A910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454CCBFA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DD42E1A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F3304168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B91CDC5C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8" w15:restartNumberingAfterBreak="0">
    <w:nsid w:val="79080747"/>
    <w:multiLevelType w:val="hybridMultilevel"/>
    <w:tmpl w:val="DED4287E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754628"/>
    <w:multiLevelType w:val="hybridMultilevel"/>
    <w:tmpl w:val="6C28B3EC"/>
    <w:lvl w:ilvl="0" w:tplc="94C492D4">
      <w:start w:val="1"/>
      <w:numFmt w:val="bullet"/>
      <w:lvlText w:val="-"/>
      <w:lvlJc w:val="left"/>
      <w:pPr>
        <w:ind w:left="1174" w:hanging="360"/>
      </w:pPr>
      <w:rPr>
        <w:rFonts w:ascii="Calibri" w:hAnsi="Calibri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2"/>
  </w:num>
  <w:num w:numId="5">
    <w:abstractNumId w:val="9"/>
  </w:num>
  <w:num w:numId="6">
    <w:abstractNumId w:val="0"/>
  </w:num>
  <w:num w:numId="7">
    <w:abstractNumId w:val="8"/>
  </w:num>
  <w:num w:numId="8">
    <w:abstractNumId w:val="3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8137E"/>
    <w:rsid w:val="00002FFD"/>
    <w:rsid w:val="000031FF"/>
    <w:rsid w:val="000309E0"/>
    <w:rsid w:val="0003590E"/>
    <w:rsid w:val="00035B54"/>
    <w:rsid w:val="00036D24"/>
    <w:rsid w:val="000405D4"/>
    <w:rsid w:val="00047660"/>
    <w:rsid w:val="00047732"/>
    <w:rsid w:val="000501F6"/>
    <w:rsid w:val="00054788"/>
    <w:rsid w:val="000560BE"/>
    <w:rsid w:val="00061012"/>
    <w:rsid w:val="0006172B"/>
    <w:rsid w:val="000621CE"/>
    <w:rsid w:val="0007097D"/>
    <w:rsid w:val="00070992"/>
    <w:rsid w:val="00072640"/>
    <w:rsid w:val="00072D9A"/>
    <w:rsid w:val="00076C20"/>
    <w:rsid w:val="0008137E"/>
    <w:rsid w:val="000823E0"/>
    <w:rsid w:val="00084090"/>
    <w:rsid w:val="000948F0"/>
    <w:rsid w:val="000A301A"/>
    <w:rsid w:val="000C5AB9"/>
    <w:rsid w:val="000C7800"/>
    <w:rsid w:val="000D03EE"/>
    <w:rsid w:val="000D04E2"/>
    <w:rsid w:val="000D2890"/>
    <w:rsid w:val="000D4E06"/>
    <w:rsid w:val="000D564B"/>
    <w:rsid w:val="000F2CF5"/>
    <w:rsid w:val="00114299"/>
    <w:rsid w:val="0012370C"/>
    <w:rsid w:val="00130689"/>
    <w:rsid w:val="001316AB"/>
    <w:rsid w:val="001332DE"/>
    <w:rsid w:val="001424E9"/>
    <w:rsid w:val="001425CA"/>
    <w:rsid w:val="001506EC"/>
    <w:rsid w:val="0015278D"/>
    <w:rsid w:val="001709FE"/>
    <w:rsid w:val="0017410A"/>
    <w:rsid w:val="00176C6D"/>
    <w:rsid w:val="00180859"/>
    <w:rsid w:val="00183818"/>
    <w:rsid w:val="00187302"/>
    <w:rsid w:val="00191E23"/>
    <w:rsid w:val="00194F8E"/>
    <w:rsid w:val="00197952"/>
    <w:rsid w:val="001C5D6A"/>
    <w:rsid w:val="001F2E1E"/>
    <w:rsid w:val="00200806"/>
    <w:rsid w:val="0020205B"/>
    <w:rsid w:val="0020209E"/>
    <w:rsid w:val="00210E52"/>
    <w:rsid w:val="00217495"/>
    <w:rsid w:val="002212AF"/>
    <w:rsid w:val="00222C1C"/>
    <w:rsid w:val="002245A1"/>
    <w:rsid w:val="00231AF5"/>
    <w:rsid w:val="00232ED8"/>
    <w:rsid w:val="00234496"/>
    <w:rsid w:val="00246276"/>
    <w:rsid w:val="00254F91"/>
    <w:rsid w:val="002570A5"/>
    <w:rsid w:val="002615AE"/>
    <w:rsid w:val="00270F0F"/>
    <w:rsid w:val="00273A0B"/>
    <w:rsid w:val="0027495E"/>
    <w:rsid w:val="00282E70"/>
    <w:rsid w:val="00285313"/>
    <w:rsid w:val="002967B2"/>
    <w:rsid w:val="002B625C"/>
    <w:rsid w:val="002C0B05"/>
    <w:rsid w:val="002D0305"/>
    <w:rsid w:val="002E1488"/>
    <w:rsid w:val="002F0C8D"/>
    <w:rsid w:val="002F155C"/>
    <w:rsid w:val="002F1E2F"/>
    <w:rsid w:val="002F3B37"/>
    <w:rsid w:val="002F56CE"/>
    <w:rsid w:val="002F5C2F"/>
    <w:rsid w:val="002F61BF"/>
    <w:rsid w:val="002F7D42"/>
    <w:rsid w:val="0030508A"/>
    <w:rsid w:val="003056D4"/>
    <w:rsid w:val="0030671A"/>
    <w:rsid w:val="00306ED6"/>
    <w:rsid w:val="00312CE3"/>
    <w:rsid w:val="00327825"/>
    <w:rsid w:val="0033458D"/>
    <w:rsid w:val="00341878"/>
    <w:rsid w:val="00351511"/>
    <w:rsid w:val="003654AE"/>
    <w:rsid w:val="00365A54"/>
    <w:rsid w:val="00377132"/>
    <w:rsid w:val="003857FB"/>
    <w:rsid w:val="003860DD"/>
    <w:rsid w:val="00393F80"/>
    <w:rsid w:val="003A0C46"/>
    <w:rsid w:val="003D15B8"/>
    <w:rsid w:val="003D2787"/>
    <w:rsid w:val="003E6A0C"/>
    <w:rsid w:val="003E71BC"/>
    <w:rsid w:val="003F162E"/>
    <w:rsid w:val="003F71C0"/>
    <w:rsid w:val="00401F45"/>
    <w:rsid w:val="00424348"/>
    <w:rsid w:val="004331A5"/>
    <w:rsid w:val="0043480B"/>
    <w:rsid w:val="00450036"/>
    <w:rsid w:val="00451B7A"/>
    <w:rsid w:val="004637C2"/>
    <w:rsid w:val="004722DC"/>
    <w:rsid w:val="00477955"/>
    <w:rsid w:val="00497B86"/>
    <w:rsid w:val="004B1602"/>
    <w:rsid w:val="004D1609"/>
    <w:rsid w:val="004D2F41"/>
    <w:rsid w:val="004D35F4"/>
    <w:rsid w:val="004E133F"/>
    <w:rsid w:val="004E3259"/>
    <w:rsid w:val="004F1B65"/>
    <w:rsid w:val="004F7EF4"/>
    <w:rsid w:val="00513E80"/>
    <w:rsid w:val="00516E05"/>
    <w:rsid w:val="005249BE"/>
    <w:rsid w:val="00525C36"/>
    <w:rsid w:val="0052656C"/>
    <w:rsid w:val="00531160"/>
    <w:rsid w:val="00536C5C"/>
    <w:rsid w:val="00536EB4"/>
    <w:rsid w:val="00553FB3"/>
    <w:rsid w:val="005608F9"/>
    <w:rsid w:val="00564EDC"/>
    <w:rsid w:val="00567365"/>
    <w:rsid w:val="005755B0"/>
    <w:rsid w:val="00575D46"/>
    <w:rsid w:val="0058079B"/>
    <w:rsid w:val="00584601"/>
    <w:rsid w:val="00586A0D"/>
    <w:rsid w:val="00591FDD"/>
    <w:rsid w:val="00595E21"/>
    <w:rsid w:val="00597FDA"/>
    <w:rsid w:val="005A2933"/>
    <w:rsid w:val="005A2AD0"/>
    <w:rsid w:val="005C1337"/>
    <w:rsid w:val="005C1558"/>
    <w:rsid w:val="005D57F1"/>
    <w:rsid w:val="005E640A"/>
    <w:rsid w:val="005F376A"/>
    <w:rsid w:val="005F4BE4"/>
    <w:rsid w:val="00603549"/>
    <w:rsid w:val="006046B6"/>
    <w:rsid w:val="006072D8"/>
    <w:rsid w:val="00610C94"/>
    <w:rsid w:val="006126F9"/>
    <w:rsid w:val="00617E9A"/>
    <w:rsid w:val="00621D87"/>
    <w:rsid w:val="00626093"/>
    <w:rsid w:val="00630023"/>
    <w:rsid w:val="00630E15"/>
    <w:rsid w:val="00646556"/>
    <w:rsid w:val="006545AB"/>
    <w:rsid w:val="006614A4"/>
    <w:rsid w:val="006634FD"/>
    <w:rsid w:val="006673FF"/>
    <w:rsid w:val="00685D99"/>
    <w:rsid w:val="00692E23"/>
    <w:rsid w:val="006945B4"/>
    <w:rsid w:val="006974A0"/>
    <w:rsid w:val="006A041C"/>
    <w:rsid w:val="006A4AEE"/>
    <w:rsid w:val="006D03F3"/>
    <w:rsid w:val="006D6B44"/>
    <w:rsid w:val="006D7310"/>
    <w:rsid w:val="006E5F89"/>
    <w:rsid w:val="006F2672"/>
    <w:rsid w:val="006F5634"/>
    <w:rsid w:val="006F5D15"/>
    <w:rsid w:val="0070024C"/>
    <w:rsid w:val="0071514C"/>
    <w:rsid w:val="007251AA"/>
    <w:rsid w:val="00733D28"/>
    <w:rsid w:val="007404A3"/>
    <w:rsid w:val="00771421"/>
    <w:rsid w:val="00786AE9"/>
    <w:rsid w:val="00790738"/>
    <w:rsid w:val="007A08E1"/>
    <w:rsid w:val="007A1D7F"/>
    <w:rsid w:val="007A2E86"/>
    <w:rsid w:val="007A6AE4"/>
    <w:rsid w:val="007C00DB"/>
    <w:rsid w:val="007D269D"/>
    <w:rsid w:val="007D475D"/>
    <w:rsid w:val="007E17CA"/>
    <w:rsid w:val="007E22D8"/>
    <w:rsid w:val="007E5457"/>
    <w:rsid w:val="007F287A"/>
    <w:rsid w:val="007F6C7F"/>
    <w:rsid w:val="0080507E"/>
    <w:rsid w:val="008273DF"/>
    <w:rsid w:val="00843F76"/>
    <w:rsid w:val="0084455D"/>
    <w:rsid w:val="00850EBF"/>
    <w:rsid w:val="00856A52"/>
    <w:rsid w:val="00856BD4"/>
    <w:rsid w:val="00857D03"/>
    <w:rsid w:val="008607BC"/>
    <w:rsid w:val="00863007"/>
    <w:rsid w:val="00865CC0"/>
    <w:rsid w:val="00873BCA"/>
    <w:rsid w:val="008B2FBF"/>
    <w:rsid w:val="008B5151"/>
    <w:rsid w:val="008B5B3C"/>
    <w:rsid w:val="008E0396"/>
    <w:rsid w:val="008E51DF"/>
    <w:rsid w:val="008E6389"/>
    <w:rsid w:val="008F0558"/>
    <w:rsid w:val="00905954"/>
    <w:rsid w:val="00907A50"/>
    <w:rsid w:val="00920E81"/>
    <w:rsid w:val="009237CF"/>
    <w:rsid w:val="0092664D"/>
    <w:rsid w:val="009341F8"/>
    <w:rsid w:val="009352E4"/>
    <w:rsid w:val="00935E75"/>
    <w:rsid w:val="0094191A"/>
    <w:rsid w:val="009519CA"/>
    <w:rsid w:val="0096381C"/>
    <w:rsid w:val="009639D3"/>
    <w:rsid w:val="00972CD0"/>
    <w:rsid w:val="00974BBA"/>
    <w:rsid w:val="00974FC0"/>
    <w:rsid w:val="00975776"/>
    <w:rsid w:val="00975D13"/>
    <w:rsid w:val="0098276F"/>
    <w:rsid w:val="00983C92"/>
    <w:rsid w:val="00984537"/>
    <w:rsid w:val="00984754"/>
    <w:rsid w:val="0098681B"/>
    <w:rsid w:val="009A1222"/>
    <w:rsid w:val="009B7E28"/>
    <w:rsid w:val="009C62B0"/>
    <w:rsid w:val="009D6F1D"/>
    <w:rsid w:val="009E3927"/>
    <w:rsid w:val="009E3D64"/>
    <w:rsid w:val="009F15A9"/>
    <w:rsid w:val="00A028BB"/>
    <w:rsid w:val="00A32135"/>
    <w:rsid w:val="00A33E24"/>
    <w:rsid w:val="00A3707D"/>
    <w:rsid w:val="00A458D9"/>
    <w:rsid w:val="00A550B9"/>
    <w:rsid w:val="00A70A62"/>
    <w:rsid w:val="00A976E1"/>
    <w:rsid w:val="00AB4DD4"/>
    <w:rsid w:val="00AD1C6E"/>
    <w:rsid w:val="00AD57DB"/>
    <w:rsid w:val="00AE7D25"/>
    <w:rsid w:val="00AF3AB1"/>
    <w:rsid w:val="00AF56F5"/>
    <w:rsid w:val="00B007D6"/>
    <w:rsid w:val="00B03C45"/>
    <w:rsid w:val="00B1094B"/>
    <w:rsid w:val="00B10B7A"/>
    <w:rsid w:val="00B17E20"/>
    <w:rsid w:val="00B222D2"/>
    <w:rsid w:val="00B242A9"/>
    <w:rsid w:val="00B32E29"/>
    <w:rsid w:val="00B50CB5"/>
    <w:rsid w:val="00B61AD7"/>
    <w:rsid w:val="00B64582"/>
    <w:rsid w:val="00B73840"/>
    <w:rsid w:val="00B81FAA"/>
    <w:rsid w:val="00B822B1"/>
    <w:rsid w:val="00B97D0C"/>
    <w:rsid w:val="00BA1722"/>
    <w:rsid w:val="00BB52AE"/>
    <w:rsid w:val="00BC4994"/>
    <w:rsid w:val="00BC7A31"/>
    <w:rsid w:val="00BD27CB"/>
    <w:rsid w:val="00BE289C"/>
    <w:rsid w:val="00BE394B"/>
    <w:rsid w:val="00BE3D5D"/>
    <w:rsid w:val="00BE60F2"/>
    <w:rsid w:val="00BF7ED9"/>
    <w:rsid w:val="00C02EE2"/>
    <w:rsid w:val="00C06BC5"/>
    <w:rsid w:val="00C119CF"/>
    <w:rsid w:val="00C131EC"/>
    <w:rsid w:val="00C14701"/>
    <w:rsid w:val="00C16723"/>
    <w:rsid w:val="00C21083"/>
    <w:rsid w:val="00C270B7"/>
    <w:rsid w:val="00C31451"/>
    <w:rsid w:val="00C33B45"/>
    <w:rsid w:val="00C53A83"/>
    <w:rsid w:val="00C54BAF"/>
    <w:rsid w:val="00C641AC"/>
    <w:rsid w:val="00C70D41"/>
    <w:rsid w:val="00C72B59"/>
    <w:rsid w:val="00C90E0C"/>
    <w:rsid w:val="00C9599C"/>
    <w:rsid w:val="00C95FC3"/>
    <w:rsid w:val="00CB65D6"/>
    <w:rsid w:val="00CD6AA4"/>
    <w:rsid w:val="00CE0DA4"/>
    <w:rsid w:val="00CE2301"/>
    <w:rsid w:val="00CE598C"/>
    <w:rsid w:val="00CF1BCC"/>
    <w:rsid w:val="00CF30BB"/>
    <w:rsid w:val="00D06515"/>
    <w:rsid w:val="00D06901"/>
    <w:rsid w:val="00D16450"/>
    <w:rsid w:val="00D17606"/>
    <w:rsid w:val="00D23CBB"/>
    <w:rsid w:val="00D25F77"/>
    <w:rsid w:val="00D25FAB"/>
    <w:rsid w:val="00D3272D"/>
    <w:rsid w:val="00D35029"/>
    <w:rsid w:val="00D37169"/>
    <w:rsid w:val="00D54573"/>
    <w:rsid w:val="00D565D0"/>
    <w:rsid w:val="00D73DDE"/>
    <w:rsid w:val="00D92B1A"/>
    <w:rsid w:val="00D95152"/>
    <w:rsid w:val="00DA238F"/>
    <w:rsid w:val="00DB2EAD"/>
    <w:rsid w:val="00DB5A76"/>
    <w:rsid w:val="00DC0C05"/>
    <w:rsid w:val="00DC1DE6"/>
    <w:rsid w:val="00DC2182"/>
    <w:rsid w:val="00DC2600"/>
    <w:rsid w:val="00DC3595"/>
    <w:rsid w:val="00DC3FD6"/>
    <w:rsid w:val="00DC43BE"/>
    <w:rsid w:val="00DD31DC"/>
    <w:rsid w:val="00DD7491"/>
    <w:rsid w:val="00DE1C96"/>
    <w:rsid w:val="00DE2806"/>
    <w:rsid w:val="00DE6E1A"/>
    <w:rsid w:val="00DE7B7D"/>
    <w:rsid w:val="00DF1E1A"/>
    <w:rsid w:val="00DF6237"/>
    <w:rsid w:val="00E03ABE"/>
    <w:rsid w:val="00E13862"/>
    <w:rsid w:val="00E14AAD"/>
    <w:rsid w:val="00E25497"/>
    <w:rsid w:val="00E35EF3"/>
    <w:rsid w:val="00E42494"/>
    <w:rsid w:val="00E44E46"/>
    <w:rsid w:val="00E45074"/>
    <w:rsid w:val="00E65F59"/>
    <w:rsid w:val="00E719C1"/>
    <w:rsid w:val="00EA0692"/>
    <w:rsid w:val="00EB06E6"/>
    <w:rsid w:val="00ED2C4F"/>
    <w:rsid w:val="00ED4748"/>
    <w:rsid w:val="00ED718F"/>
    <w:rsid w:val="00ED788D"/>
    <w:rsid w:val="00EE562F"/>
    <w:rsid w:val="00EF35DA"/>
    <w:rsid w:val="00F100C7"/>
    <w:rsid w:val="00F14CF9"/>
    <w:rsid w:val="00F224D6"/>
    <w:rsid w:val="00F32D83"/>
    <w:rsid w:val="00F337FF"/>
    <w:rsid w:val="00F34473"/>
    <w:rsid w:val="00F35B16"/>
    <w:rsid w:val="00F41A10"/>
    <w:rsid w:val="00F4739D"/>
    <w:rsid w:val="00F51A54"/>
    <w:rsid w:val="00F57EF0"/>
    <w:rsid w:val="00F62E71"/>
    <w:rsid w:val="00F67473"/>
    <w:rsid w:val="00F67FF0"/>
    <w:rsid w:val="00F72F32"/>
    <w:rsid w:val="00F74EBD"/>
    <w:rsid w:val="00F8124B"/>
    <w:rsid w:val="00F91B13"/>
    <w:rsid w:val="00F9782B"/>
    <w:rsid w:val="00FA2933"/>
    <w:rsid w:val="00FA71E4"/>
    <w:rsid w:val="00FC70D3"/>
    <w:rsid w:val="00FE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BA9904B"/>
  <w15:docId w15:val="{1EA94CC8-5830-46A2-A535-122FD2631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118"/>
      <w:ind w:left="299"/>
      <w:outlineLvl w:val="0"/>
    </w:pPr>
    <w:rPr>
      <w:rFonts w:ascii="Arial Black" w:eastAsia="Arial Black" w:hAnsi="Arial Black" w:cs="Arial Black"/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ind w:left="792"/>
      <w:outlineLvl w:val="1"/>
    </w:pPr>
    <w:rPr>
      <w:rFonts w:ascii="Arial Black" w:eastAsia="Arial Black" w:hAnsi="Arial Black" w:cs="Arial Black"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spacing w:before="75"/>
      <w:ind w:left="-2"/>
      <w:outlineLvl w:val="2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8"/>
      <w:szCs w:val="8"/>
    </w:rPr>
  </w:style>
  <w:style w:type="paragraph" w:styleId="Title">
    <w:name w:val="Title"/>
    <w:basedOn w:val="Normal"/>
    <w:uiPriority w:val="10"/>
    <w:qFormat/>
    <w:pPr>
      <w:spacing w:before="185"/>
      <w:ind w:left="793"/>
    </w:pPr>
    <w:rPr>
      <w:rFonts w:ascii="Arial Black" w:eastAsia="Arial Black" w:hAnsi="Arial Black" w:cs="Arial Black"/>
      <w:sz w:val="88"/>
      <w:szCs w:val="8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508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508A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231AF5"/>
    <w:pPr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uiPriority w:val="39"/>
    <w:qFormat/>
    <w:rsid w:val="00D3272D"/>
    <w:pPr>
      <w:autoSpaceDE/>
      <w:autoSpaceDN/>
      <w:spacing w:before="101" w:after="120"/>
      <w:ind w:left="962"/>
      <w:jc w:val="both"/>
    </w:pPr>
    <w:rPr>
      <w:rFonts w:ascii="Calibri" w:eastAsia="Calibri" w:hAnsi="Calibri" w:cstheme="minorBidi"/>
      <w:lang w:val="en-GB"/>
    </w:rPr>
  </w:style>
  <w:style w:type="paragraph" w:styleId="NoSpacing">
    <w:name w:val="No Spacing"/>
    <w:uiPriority w:val="1"/>
    <w:qFormat/>
    <w:rsid w:val="00D3272D"/>
    <w:pPr>
      <w:autoSpaceDE/>
      <w:autoSpaceDN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D327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728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12.png"/><Relationship Id="rId7" Type="http://schemas.openxmlformats.org/officeDocument/2006/relationships/image" Target="media/image13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xans.com.au/" TargetMode="External"/><Relationship Id="rId3" Type="http://schemas.openxmlformats.org/officeDocument/2006/relationships/hyperlink" Target="http://www.nexans.com.au/" TargetMode="External"/><Relationship Id="rId7" Type="http://schemas.openxmlformats.org/officeDocument/2006/relationships/image" Target="media/image7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6.png"/><Relationship Id="rId11" Type="http://schemas.openxmlformats.org/officeDocument/2006/relationships/image" Target="media/image9.png"/><Relationship Id="rId5" Type="http://schemas.openxmlformats.org/officeDocument/2006/relationships/image" Target="media/image5.png"/><Relationship Id="rId10" Type="http://schemas.openxmlformats.org/officeDocument/2006/relationships/image" Target="media/image8.png"/><Relationship Id="rId4" Type="http://schemas.openxmlformats.org/officeDocument/2006/relationships/hyperlink" Target="mailto:modular.wiring@nexans.com" TargetMode="External"/><Relationship Id="rId9" Type="http://schemas.openxmlformats.org/officeDocument/2006/relationships/hyperlink" Target="mailto:modular.wiring@nexans.com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kawengi\OneDrive%20-%20Nexans\APEX-NEXANS\1%20ENQUIRIES%20-%20BIDS\E10382_LIP_Ryde%20Secondary%20College\Costing%20Docs\Modular%20Wiring%20-%20Case%20Study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897bba0-4e81-4131-a1e0-d1a290dc13a6" xsi:nil="true"/>
    <lcf76f155ced4ddcb4097134ff3c332f xmlns="d8ad4262-4739-4f1d-80cb-55758376d110">
      <Terms xmlns="http://schemas.microsoft.com/office/infopath/2007/PartnerControls"/>
    </lcf76f155ced4ddcb4097134ff3c332f>
    <Preview xmlns="d8ad4262-4739-4f1d-80cb-55758376d1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E04442102F674D9D4E075413B0963C" ma:contentTypeVersion="14" ma:contentTypeDescription="Create a new document." ma:contentTypeScope="" ma:versionID="7c86ec67318e15e0b2bec6af05fbd166">
  <xsd:schema xmlns:xsd="http://www.w3.org/2001/XMLSchema" xmlns:xs="http://www.w3.org/2001/XMLSchema" xmlns:p="http://schemas.microsoft.com/office/2006/metadata/properties" xmlns:ns2="d8ad4262-4739-4f1d-80cb-55758376d110" xmlns:ns3="8897bba0-4e81-4131-a1e0-d1a290dc13a6" targetNamespace="http://schemas.microsoft.com/office/2006/metadata/properties" ma:root="true" ma:fieldsID="f71e42a651c7d12eae6d07212be51b9a" ns2:_="" ns3:_="">
    <xsd:import namespace="d8ad4262-4739-4f1d-80cb-55758376d110"/>
    <xsd:import namespace="8897bba0-4e81-4131-a1e0-d1a290dc13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d4262-4739-4f1d-80cb-55758376d1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244aba7-68e0-4234-aafc-a2c2c2f9505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Preview" ma:index="21" nillable="true" ma:displayName="Preview" ma:format="Thumbnail" ma:internalName="Preview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7bba0-4e81-4131-a1e0-d1a290dc13a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b7583e8-ce41-417c-9dbb-c2a0859c3939}" ma:internalName="TaxCatchAll" ma:showField="CatchAllData" ma:web="8897bba0-4e81-4131-a1e0-d1a290dc13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F2FCB0-5C54-42E1-89FC-ED6981EDD1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900C0A-5A34-4E50-B5F0-30E8B84642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AC35292-5371-4E9E-A8F8-AC5F67DAE5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34537F-8B8A-492A-B1A5-69884704AF22}"/>
</file>

<file path=docProps/app.xml><?xml version="1.0" encoding="utf-8"?>
<Properties xmlns="http://schemas.openxmlformats.org/officeDocument/2006/extended-properties" xmlns:vt="http://schemas.openxmlformats.org/officeDocument/2006/docPropsVTypes">
  <Template>Modular Wiring - Case Study Template</Template>
  <TotalTime>42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Présentation PowerPoint</vt:lpstr>
    </vt:vector>
  </TitlesOfParts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Présentation PowerPoint</dc:title>
  <dc:creator>Virginia KAWENGIAN</dc:creator>
  <cp:lastModifiedBy>Virginia KAWENGIAN</cp:lastModifiedBy>
  <cp:revision>86</cp:revision>
  <dcterms:created xsi:type="dcterms:W3CDTF">2023-02-13T21:53:00Z</dcterms:created>
  <dcterms:modified xsi:type="dcterms:W3CDTF">2023-03-22T22:02:00Z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0x010100DCE04442102F674D9D4E075413B0963C</vt:lpwstr>
  </property>
  <property fmtid="{D5CDD505-2E9C-101B-9397-08002B2CF9AE}" pid="3" name="Created">
    <vt:filetime>2022-09-12T00:00:00Z</vt:filetime>
  </property>
  <property fmtid="{D5CDD505-2E9C-101B-9397-08002B2CF9AE}" pid="4" name="Creator">
    <vt:lpwstr>Acrobat PDFMaker 22 for PowerPoint</vt:lpwstr>
  </property>
  <property fmtid="{D5CDD505-2E9C-101B-9397-08002B2CF9AE}" pid="5" name="LastSaved">
    <vt:filetime>2022-09-11T00:00:00Z</vt:filetime>
  </property>
  <property fmtid="{D5CDD505-2E9C-101B-9397-08002B2CF9AE}" pid="6" name="Producer">
    <vt:lpwstr>Adobe PDF Library 22.2.223</vt:lpwstr>
  </property>
</Properties>
</file>