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2F56" w14:textId="1EF0463C" w:rsidR="0084455D" w:rsidRPr="002570A5" w:rsidRDefault="00A33E24" w:rsidP="00A3707D">
      <w:pPr>
        <w:rPr>
          <w:sz w:val="17"/>
          <w:szCs w:val="17"/>
        </w:rPr>
      </w:pPr>
      <w:bookmarkStart w:id="0" w:name="_Toc108186588"/>
      <w:bookmarkStart w:id="1" w:name="_Toc111749208"/>
      <w:r w:rsidRPr="002F0697">
        <w:rPr>
          <w:b/>
          <w:bCs/>
          <w:noProof/>
          <w:color w:val="44546A"/>
          <w:sz w:val="18"/>
        </w:rPr>
        <w:drawing>
          <wp:anchor distT="0" distB="0" distL="114300" distR="114300" simplePos="0" relativeHeight="251659264" behindDoc="0" locked="0" layoutInCell="1" allowOverlap="1" wp14:anchorId="20F4EFEE" wp14:editId="35AEED56">
            <wp:simplePos x="0" y="0"/>
            <wp:positionH relativeFrom="column">
              <wp:posOffset>19050</wp:posOffset>
            </wp:positionH>
            <wp:positionV relativeFrom="paragraph">
              <wp:posOffset>109220</wp:posOffset>
            </wp:positionV>
            <wp:extent cx="518400" cy="518400"/>
            <wp:effectExtent l="0" t="0" r="0" b="0"/>
            <wp:wrapNone/>
            <wp:docPr id="118" name="Picture 118">
              <a:extLst xmlns:a="http://schemas.openxmlformats.org/drawingml/2006/main">
                <a:ext uri="{FF2B5EF4-FFF2-40B4-BE49-F238E27FC236}">
                  <a16:creationId xmlns:a16="http://schemas.microsoft.com/office/drawing/2014/main" id="{86A8E313-1883-F624-D7B3-67CC34BFF5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86A8E313-1883-F624-D7B3-67CC34BFF5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00" cy="51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65301B7B" w14:textId="06F99A36" w:rsidR="00393F80" w:rsidRDefault="00197952" w:rsidP="00B97D0C">
      <w:pPr>
        <w:pStyle w:val="Heading1"/>
        <w:spacing w:before="240"/>
        <w:ind w:left="1021" w:right="567"/>
        <w:rPr>
          <w:rFonts w:ascii="Arial" w:eastAsia="Arial" w:hAnsi="Arial" w:cs="Arial"/>
          <w:b/>
          <w:bCs/>
          <w:color w:val="7094AD"/>
          <w:sz w:val="20"/>
          <w:szCs w:val="20"/>
        </w:rPr>
      </w:pPr>
      <w:r>
        <w:rPr>
          <w:rFonts w:ascii="Arial" w:eastAsia="Arial" w:hAnsi="Arial" w:cs="Arial"/>
          <w:b/>
          <w:bCs/>
          <w:color w:val="7094AD"/>
          <w:sz w:val="20"/>
          <w:szCs w:val="20"/>
        </w:rPr>
        <w:t xml:space="preserve">STAGE </w:t>
      </w:r>
      <w:r w:rsidR="00C31451">
        <w:rPr>
          <w:rFonts w:ascii="Arial" w:eastAsia="Arial" w:hAnsi="Arial" w:cs="Arial"/>
          <w:b/>
          <w:bCs/>
          <w:color w:val="7094AD"/>
          <w:sz w:val="20"/>
          <w:szCs w:val="20"/>
        </w:rPr>
        <w:t>4</w:t>
      </w:r>
      <w:r w:rsidR="009237CF">
        <w:rPr>
          <w:rFonts w:ascii="Arial" w:eastAsia="Arial" w:hAnsi="Arial" w:cs="Arial"/>
          <w:b/>
          <w:bCs/>
          <w:color w:val="7094AD"/>
          <w:sz w:val="20"/>
          <w:szCs w:val="20"/>
        </w:rPr>
        <w:t xml:space="preserve"> –</w:t>
      </w:r>
      <w:r w:rsidR="007C00DB">
        <w:rPr>
          <w:rFonts w:ascii="Arial" w:eastAsia="Arial" w:hAnsi="Arial" w:cs="Arial"/>
          <w:b/>
          <w:bCs/>
          <w:color w:val="7094AD"/>
          <w:sz w:val="20"/>
          <w:szCs w:val="20"/>
        </w:rPr>
        <w:t xml:space="preserve"> </w:t>
      </w:r>
      <w:r w:rsidR="00C31451">
        <w:rPr>
          <w:rFonts w:ascii="Arial" w:eastAsia="Arial" w:hAnsi="Arial" w:cs="Arial"/>
          <w:b/>
          <w:bCs/>
          <w:color w:val="7094AD"/>
          <w:sz w:val="20"/>
          <w:szCs w:val="20"/>
        </w:rPr>
        <w:t>ACCESSORIES</w:t>
      </w:r>
    </w:p>
    <w:p w14:paraId="1FF48057" w14:textId="68719E6F" w:rsidR="00F35B16" w:rsidRDefault="00F35B16" w:rsidP="00A458D9">
      <w:pPr>
        <w:pStyle w:val="Heading1"/>
        <w:spacing w:before="20"/>
        <w:ind w:left="567" w:right="567"/>
        <w:rPr>
          <w:rFonts w:ascii="Arial" w:eastAsia="Arial" w:hAnsi="Arial" w:cs="Arial"/>
          <w:b/>
          <w:bCs/>
          <w:color w:val="7094AD"/>
          <w:sz w:val="20"/>
          <w:szCs w:val="20"/>
        </w:rPr>
      </w:pPr>
    </w:p>
    <w:p w14:paraId="10819B5F" w14:textId="7058727F" w:rsidR="0030671A" w:rsidRPr="0030671A" w:rsidRDefault="0030671A" w:rsidP="00D73DDE">
      <w:pPr>
        <w:pStyle w:val="Title"/>
        <w:spacing w:before="0"/>
        <w:ind w:left="113"/>
        <w:rPr>
          <w:sz w:val="20"/>
          <w:szCs w:val="20"/>
          <w:u w:val="thick" w:color="FF0000"/>
        </w:rPr>
      </w:pPr>
    </w:p>
    <w:p w14:paraId="5EDEE113" w14:textId="667B84C4" w:rsidR="00F35B16" w:rsidRDefault="003E71BC" w:rsidP="000A301A">
      <w:pPr>
        <w:pStyle w:val="Title"/>
        <w:spacing w:before="40"/>
        <w:ind w:left="113"/>
        <w:rPr>
          <w:sz w:val="56"/>
          <w:szCs w:val="56"/>
          <w:u w:val="thick" w:color="FF0000"/>
        </w:rPr>
      </w:pPr>
      <w:r>
        <w:rPr>
          <w:rFonts w:ascii="Calibri" w:eastAsia="Gulim" w:hAnsi="Calibri"/>
          <w:noProof/>
          <w:color w:val="ED7D31"/>
          <w:kern w:val="24"/>
          <w:sz w:val="52"/>
          <w:szCs w:val="18"/>
        </w:rPr>
        <w:drawing>
          <wp:anchor distT="0" distB="0" distL="114300" distR="114300" simplePos="0" relativeHeight="251662336" behindDoc="0" locked="0" layoutInCell="1" allowOverlap="1" wp14:anchorId="2C873A8C" wp14:editId="13BA2D89">
            <wp:simplePos x="0" y="0"/>
            <wp:positionH relativeFrom="column">
              <wp:posOffset>4164330</wp:posOffset>
            </wp:positionH>
            <wp:positionV relativeFrom="paragraph">
              <wp:posOffset>172720</wp:posOffset>
            </wp:positionV>
            <wp:extent cx="3079137" cy="1484943"/>
            <wp:effectExtent l="0" t="495300" r="0" b="4965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2866" flipH="1">
                      <a:off x="0" y="0"/>
                      <a:ext cx="3079137" cy="14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6F5" w:rsidRPr="008E51DF">
        <w:rPr>
          <w:sz w:val="56"/>
          <w:szCs w:val="56"/>
          <w:u w:val="thick" w:color="FF0000"/>
        </w:rPr>
        <w:t>A1</w:t>
      </w:r>
      <w:r w:rsidR="007F287A">
        <w:rPr>
          <w:sz w:val="56"/>
          <w:szCs w:val="56"/>
          <w:u w:val="thick" w:color="FF0000"/>
        </w:rPr>
        <w:t>.1.5BT.</w:t>
      </w:r>
      <w:r w:rsidR="00C31451">
        <w:rPr>
          <w:sz w:val="56"/>
          <w:szCs w:val="56"/>
          <w:u w:val="thick" w:color="FF0000"/>
        </w:rPr>
        <w:t>000</w:t>
      </w:r>
      <w:r w:rsidR="007F287A">
        <w:rPr>
          <w:sz w:val="56"/>
          <w:szCs w:val="56"/>
          <w:u w:val="thick" w:color="FF0000"/>
        </w:rPr>
        <w:t>.3.XXX</w:t>
      </w:r>
    </w:p>
    <w:p w14:paraId="4E8AC0F1" w14:textId="118A0B78" w:rsidR="008E51DF" w:rsidRDefault="006634FD" w:rsidP="00194F8E">
      <w:pPr>
        <w:rPr>
          <w:u w:color="FF0000"/>
        </w:rPr>
      </w:pPr>
      <w:r w:rsidRPr="006634FD">
        <w:rPr>
          <w:noProof/>
          <w:sz w:val="20"/>
          <w:szCs w:val="20"/>
          <w:u w:color="FF0000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51DA32D" wp14:editId="2AB9794D">
                <wp:simplePos x="0" y="0"/>
                <wp:positionH relativeFrom="column">
                  <wp:posOffset>62230</wp:posOffset>
                </wp:positionH>
                <wp:positionV relativeFrom="paragraph">
                  <wp:posOffset>140335</wp:posOffset>
                </wp:positionV>
                <wp:extent cx="1658620" cy="2381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81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5084F" w14:textId="7F3451C3" w:rsidR="006634FD" w:rsidRPr="00536EB4" w:rsidRDefault="006634FD" w:rsidP="00536EB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36EB4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Version 4.0 – January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DA3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9pt;margin-top:11.05pt;width:130.6pt;height:18.7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" fillcolor="red" stroked="f">
                <v:textbox>
                  <w:txbxContent>
                    <w:p w14:paraId="0BE5084F" w14:textId="7F3451C3" w:rsidR="006634FD" w:rsidRPr="00536EB4" w:rsidRDefault="006634FD" w:rsidP="00536EB4">
                      <w:pP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536EB4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Version 4.0 – January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8D79FA" w14:textId="23949ACB" w:rsidR="00194F8E" w:rsidRDefault="00194F8E" w:rsidP="00194F8E">
      <w:pPr>
        <w:ind w:left="113"/>
        <w:rPr>
          <w:b/>
          <w:bCs/>
          <w:sz w:val="20"/>
          <w:szCs w:val="20"/>
          <w:u w:color="FF0000"/>
        </w:rPr>
      </w:pPr>
    </w:p>
    <w:p w14:paraId="521FF293" w14:textId="548D8380" w:rsidR="009A1222" w:rsidRDefault="009A1222" w:rsidP="00194F8E">
      <w:pPr>
        <w:ind w:left="113"/>
        <w:rPr>
          <w:b/>
          <w:bCs/>
          <w:sz w:val="20"/>
          <w:szCs w:val="20"/>
          <w:u w:color="FF0000"/>
        </w:rPr>
      </w:pPr>
    </w:p>
    <w:p w14:paraId="07AC8479" w14:textId="716FFAA1" w:rsidR="009B7E28" w:rsidRDefault="009B7E28" w:rsidP="002F61BF">
      <w:pPr>
        <w:rPr>
          <w:b/>
          <w:bCs/>
          <w:sz w:val="20"/>
          <w:szCs w:val="20"/>
          <w:u w:color="FF0000"/>
        </w:rPr>
      </w:pP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984"/>
      </w:tblGrid>
      <w:tr w:rsidR="009A1222" w14:paraId="491D745C" w14:textId="77777777" w:rsidTr="00B61AD7">
        <w:tc>
          <w:tcPr>
            <w:tcW w:w="3539" w:type="dxa"/>
            <w:gridSpan w:val="2"/>
          </w:tcPr>
          <w:p w14:paraId="3FF585DE" w14:textId="28DD137A" w:rsidR="009A1222" w:rsidRDefault="009A1222" w:rsidP="009A1222">
            <w:pPr>
              <w:spacing w:before="40" w:after="40"/>
              <w:rPr>
                <w:b/>
                <w:bCs/>
                <w:sz w:val="20"/>
                <w:szCs w:val="20"/>
                <w:u w:color="FF0000"/>
              </w:rPr>
            </w:pPr>
            <w:r>
              <w:rPr>
                <w:b/>
                <w:bCs/>
                <w:sz w:val="20"/>
                <w:szCs w:val="20"/>
                <w:u w:color="FF0000"/>
              </w:rPr>
              <w:t>Description:</w:t>
            </w:r>
          </w:p>
        </w:tc>
      </w:tr>
      <w:tr w:rsidR="00B222D2" w14:paraId="59416E38" w14:textId="77777777" w:rsidTr="00B61AD7">
        <w:tc>
          <w:tcPr>
            <w:tcW w:w="3539" w:type="dxa"/>
            <w:gridSpan w:val="2"/>
          </w:tcPr>
          <w:p w14:paraId="186441EA" w14:textId="0AC5EF57" w:rsidR="00B222D2" w:rsidRPr="00C270B7" w:rsidRDefault="00C31451" w:rsidP="00B222D2">
            <w:pPr>
              <w:spacing w:before="40" w:after="40"/>
              <w:rPr>
                <w:color w:val="231F20"/>
                <w:sz w:val="20"/>
                <w:szCs w:val="20"/>
                <w:lang w:val="en-AU" w:eastAsia="en-AU"/>
              </w:rPr>
            </w:pPr>
            <w:r>
              <w:rPr>
                <w:sz w:val="20"/>
                <w:szCs w:val="20"/>
              </w:rPr>
              <w:t>Connector</w:t>
            </w:r>
            <w:r w:rsidR="00B222D2">
              <w:rPr>
                <w:sz w:val="20"/>
                <w:szCs w:val="20"/>
              </w:rPr>
              <w:t xml:space="preserve"> Lead for Lighting Circuits</w:t>
            </w:r>
          </w:p>
        </w:tc>
      </w:tr>
      <w:tr w:rsidR="00B222D2" w14:paraId="027E457F" w14:textId="77777777" w:rsidTr="00B61AD7">
        <w:tc>
          <w:tcPr>
            <w:tcW w:w="3539" w:type="dxa"/>
            <w:gridSpan w:val="2"/>
          </w:tcPr>
          <w:p w14:paraId="1168F4A6" w14:textId="62F5D10C" w:rsidR="00B222D2" w:rsidRPr="00B222D2" w:rsidRDefault="00B222D2" w:rsidP="00B222D2">
            <w:pPr>
              <w:pStyle w:val="BodyText"/>
              <w:kinsoku w:val="0"/>
              <w:overflowPunct w:val="0"/>
              <w:spacing w:before="40" w:after="40"/>
              <w:ind w:right="177" w:hanging="10"/>
              <w:rPr>
                <w:rFonts w:ascii="Arial" w:hAnsi="Arial" w:cs="Arial"/>
                <w:color w:val="231F20"/>
                <w:sz w:val="20"/>
                <w:szCs w:val="20"/>
                <w:lang w:val="en-AU" w:eastAsia="en-AU"/>
              </w:rPr>
            </w:pPr>
            <w:r w:rsidRPr="00B222D2">
              <w:rPr>
                <w:rFonts w:ascii="Arial" w:hAnsi="Arial" w:cs="Arial"/>
                <w:sz w:val="20"/>
                <w:szCs w:val="20"/>
              </w:rPr>
              <w:t>5 Core x 2.5mm²</w:t>
            </w:r>
          </w:p>
        </w:tc>
      </w:tr>
      <w:tr w:rsidR="00B222D2" w14:paraId="339DFE9E" w14:textId="77777777" w:rsidTr="00B61AD7">
        <w:tc>
          <w:tcPr>
            <w:tcW w:w="3539" w:type="dxa"/>
            <w:gridSpan w:val="2"/>
          </w:tcPr>
          <w:p w14:paraId="54AAB2E6" w14:textId="3B69C567" w:rsidR="00B222D2" w:rsidRPr="00C270B7" w:rsidRDefault="00B222D2" w:rsidP="00B222D2">
            <w:pPr>
              <w:spacing w:before="40" w:after="40"/>
              <w:rPr>
                <w:b/>
                <w:bCs/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Low Fire Hazard (XLPE) Cable</w:t>
            </w:r>
          </w:p>
        </w:tc>
      </w:tr>
      <w:tr w:rsidR="009A1222" w14:paraId="42BA854B" w14:textId="77777777" w:rsidTr="00B61AD7">
        <w:tc>
          <w:tcPr>
            <w:tcW w:w="1555" w:type="dxa"/>
          </w:tcPr>
          <w:p w14:paraId="4F3DBDCD" w14:textId="6466761E" w:rsidR="009A1222" w:rsidRPr="00C270B7" w:rsidRDefault="009A1222" w:rsidP="009A1222">
            <w:pPr>
              <w:spacing w:before="40" w:after="40"/>
              <w:rPr>
                <w:sz w:val="20"/>
                <w:szCs w:val="20"/>
                <w:u w:color="FF0000"/>
              </w:rPr>
            </w:pPr>
            <w:r w:rsidRPr="00C270B7">
              <w:rPr>
                <w:sz w:val="20"/>
                <w:szCs w:val="20"/>
                <w:u w:color="FF0000"/>
              </w:rPr>
              <w:t>Cable Colour:</w:t>
            </w:r>
          </w:p>
        </w:tc>
        <w:tc>
          <w:tcPr>
            <w:tcW w:w="1984" w:type="dxa"/>
          </w:tcPr>
          <w:p w14:paraId="0EA7497A" w14:textId="104BDCB1" w:rsidR="009A1222" w:rsidRPr="00C270B7" w:rsidRDefault="009A1222" w:rsidP="009A1222">
            <w:pPr>
              <w:spacing w:before="40" w:after="40"/>
              <w:rPr>
                <w:b/>
                <w:bCs/>
                <w:sz w:val="20"/>
                <w:szCs w:val="20"/>
                <w:u w:color="FF0000"/>
              </w:rPr>
            </w:pPr>
            <w:r w:rsidRPr="00C270B7">
              <w:rPr>
                <w:b/>
                <w:bCs/>
                <w:sz w:val="20"/>
                <w:szCs w:val="20"/>
                <w:u w:color="FF0000"/>
              </w:rPr>
              <w:t>Black</w:t>
            </w:r>
          </w:p>
        </w:tc>
      </w:tr>
    </w:tbl>
    <w:p w14:paraId="0E87F24F" w14:textId="77777777" w:rsidR="00733D28" w:rsidRDefault="00733D28" w:rsidP="00194F8E">
      <w:pPr>
        <w:ind w:left="113"/>
        <w:rPr>
          <w:b/>
          <w:bCs/>
          <w:sz w:val="20"/>
          <w:szCs w:val="20"/>
          <w:u w:color="FF0000"/>
        </w:rPr>
      </w:pPr>
    </w:p>
    <w:p w14:paraId="2F0D3DA5" w14:textId="2D4E243F" w:rsidR="00733D28" w:rsidRDefault="00076C20" w:rsidP="00194F8E">
      <w:pPr>
        <w:ind w:left="113"/>
        <w:rPr>
          <w:b/>
          <w:bCs/>
          <w:sz w:val="20"/>
          <w:szCs w:val="20"/>
          <w:u w:color="FF0000"/>
        </w:rPr>
      </w:pPr>
      <w:r w:rsidRPr="006634FD">
        <w:rPr>
          <w:noProof/>
          <w:sz w:val="20"/>
          <w:szCs w:val="20"/>
          <w:u w:color="FF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369CC0" wp14:editId="6338299E">
                <wp:simplePos x="0" y="0"/>
                <wp:positionH relativeFrom="column">
                  <wp:posOffset>61595</wp:posOffset>
                </wp:positionH>
                <wp:positionV relativeFrom="paragraph">
                  <wp:posOffset>121920</wp:posOffset>
                </wp:positionV>
                <wp:extent cx="5495925" cy="2381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23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7FB8B" w14:textId="7B2EC8F4" w:rsidR="002F3B37" w:rsidRPr="001C5D6A" w:rsidRDefault="002F3B37" w:rsidP="002F3B3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C5D6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Please read instructions before commencing installation and retain for future reference.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69CC0" id="_x0000_s1027" type="#_x0000_t202" style="position:absolute;left:0;text-align:left;margin-left:4.85pt;margin-top:9.6pt;width:432.75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" fillcolor="#d8d8d8 [2732]" stroked="f">
                <v:textbox>
                  <w:txbxContent>
                    <w:p w14:paraId="3A87FB8B" w14:textId="7B2EC8F4" w:rsidR="002F3B37" w:rsidRPr="001C5D6A" w:rsidRDefault="002F3B37" w:rsidP="002F3B3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C5D6A">
                        <w:rPr>
                          <w:b/>
                          <w:bCs/>
                          <w:sz w:val="20"/>
                          <w:szCs w:val="20"/>
                        </w:rPr>
                        <w:t>Please read instructions before commencing installation and retain for future reference.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DE06B2" w14:textId="380184BD" w:rsidR="00733D28" w:rsidRDefault="00733D28" w:rsidP="00194F8E">
      <w:pPr>
        <w:ind w:left="113"/>
        <w:rPr>
          <w:b/>
          <w:bCs/>
          <w:sz w:val="20"/>
          <w:szCs w:val="20"/>
          <w:u w:color="FF0000"/>
        </w:rPr>
      </w:pPr>
    </w:p>
    <w:p w14:paraId="7311FFAB" w14:textId="47E90799" w:rsidR="00733D28" w:rsidRDefault="00733D28" w:rsidP="00194F8E">
      <w:pPr>
        <w:ind w:left="113"/>
        <w:rPr>
          <w:b/>
          <w:bCs/>
          <w:sz w:val="20"/>
          <w:szCs w:val="20"/>
          <w:u w:color="FF0000"/>
        </w:rPr>
      </w:pPr>
    </w:p>
    <w:p w14:paraId="4C4E6C7D" w14:textId="77777777" w:rsidR="00072D9A" w:rsidRDefault="00072D9A" w:rsidP="00194F8E">
      <w:pPr>
        <w:ind w:left="113"/>
        <w:rPr>
          <w:b/>
          <w:bCs/>
          <w:sz w:val="20"/>
          <w:szCs w:val="20"/>
          <w:u w:color="FF0000"/>
        </w:rPr>
      </w:pPr>
    </w:p>
    <w:p w14:paraId="51D5514C" w14:textId="46E0F64F" w:rsidR="009B7E28" w:rsidRDefault="009B7E28" w:rsidP="009B7E28">
      <w:pPr>
        <w:spacing w:after="40"/>
        <w:ind w:left="113"/>
        <w:rPr>
          <w:b/>
          <w:bCs/>
          <w:sz w:val="20"/>
          <w:szCs w:val="20"/>
          <w:u w:color="FF0000"/>
        </w:rPr>
      </w:pPr>
      <w:r>
        <w:rPr>
          <w:b/>
          <w:bCs/>
          <w:sz w:val="20"/>
          <w:szCs w:val="20"/>
          <w:u w:color="FF0000"/>
        </w:rPr>
        <w:t>Technical Specification:</w:t>
      </w:r>
      <w:r w:rsidR="00984754" w:rsidRPr="00984754">
        <w:rPr>
          <w:noProof/>
        </w:rPr>
        <w:t xml:space="preserve"> 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812"/>
      </w:tblGrid>
      <w:tr w:rsidR="00575D46" w:rsidRPr="00BF7ED9" w14:paraId="2A4039CA" w14:textId="77777777" w:rsidTr="0058079B">
        <w:tc>
          <w:tcPr>
            <w:tcW w:w="3681" w:type="dxa"/>
          </w:tcPr>
          <w:p w14:paraId="426AB9C2" w14:textId="06BA2512" w:rsidR="00575D46" w:rsidRPr="00BF7ED9" w:rsidRDefault="00575D46" w:rsidP="00575D46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Material:</w:t>
            </w:r>
          </w:p>
        </w:tc>
        <w:tc>
          <w:tcPr>
            <w:tcW w:w="5812" w:type="dxa"/>
          </w:tcPr>
          <w:p w14:paraId="136524C4" w14:textId="06C082F8" w:rsidR="00575D46" w:rsidRPr="00BF7ED9" w:rsidRDefault="00575D46" w:rsidP="00575D46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Connector:</w:t>
            </w:r>
          </w:p>
        </w:tc>
      </w:tr>
      <w:tr w:rsidR="00575D46" w:rsidRPr="00BF7ED9" w14:paraId="1A13D0B5" w14:textId="77777777" w:rsidTr="0058079B">
        <w:tc>
          <w:tcPr>
            <w:tcW w:w="3681" w:type="dxa"/>
          </w:tcPr>
          <w:p w14:paraId="7CF5B1E7" w14:textId="77777777" w:rsidR="00575D46" w:rsidRPr="00BF7ED9" w:rsidRDefault="00575D46" w:rsidP="00575D46">
            <w:pPr>
              <w:spacing w:before="60" w:after="60"/>
              <w:rPr>
                <w:sz w:val="20"/>
                <w:szCs w:val="20"/>
                <w:u w:color="FF0000"/>
              </w:rPr>
            </w:pPr>
          </w:p>
        </w:tc>
        <w:tc>
          <w:tcPr>
            <w:tcW w:w="5812" w:type="dxa"/>
          </w:tcPr>
          <w:p w14:paraId="78B6DB9B" w14:textId="4DDAB176" w:rsidR="00575D46" w:rsidRPr="00BF7ED9" w:rsidRDefault="00575D46" w:rsidP="00575D46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PA66 + 25% GF UL-94 V0 (S/N 704872-1)</w:t>
            </w:r>
          </w:p>
        </w:tc>
      </w:tr>
      <w:tr w:rsidR="00575D46" w:rsidRPr="00BF7ED9" w14:paraId="33DC0084" w14:textId="77777777" w:rsidTr="0058079B">
        <w:tc>
          <w:tcPr>
            <w:tcW w:w="3681" w:type="dxa"/>
          </w:tcPr>
          <w:p w14:paraId="053A6BED" w14:textId="77777777" w:rsidR="00575D46" w:rsidRPr="00BF7ED9" w:rsidRDefault="00575D46" w:rsidP="00575D46">
            <w:pPr>
              <w:spacing w:before="60" w:after="60"/>
              <w:rPr>
                <w:sz w:val="20"/>
                <w:szCs w:val="20"/>
                <w:u w:color="FF0000"/>
              </w:rPr>
            </w:pPr>
          </w:p>
        </w:tc>
        <w:tc>
          <w:tcPr>
            <w:tcW w:w="5812" w:type="dxa"/>
          </w:tcPr>
          <w:p w14:paraId="2D4B111B" w14:textId="2269AB93" w:rsidR="00575D46" w:rsidRPr="00BF7ED9" w:rsidRDefault="00575D46" w:rsidP="00575D46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PA66 unfilled UL-94 V2 (S/N 1573372-1)</w:t>
            </w:r>
          </w:p>
        </w:tc>
      </w:tr>
      <w:tr w:rsidR="00575D46" w:rsidRPr="00BF7ED9" w14:paraId="31F029E5" w14:textId="77777777" w:rsidTr="0058079B">
        <w:tc>
          <w:tcPr>
            <w:tcW w:w="3681" w:type="dxa"/>
          </w:tcPr>
          <w:p w14:paraId="0B4F65E0" w14:textId="3D506AE2" w:rsidR="00575D46" w:rsidRPr="00BF7ED9" w:rsidRDefault="00575D46" w:rsidP="00575D46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Connector Dimensions:</w:t>
            </w:r>
          </w:p>
        </w:tc>
        <w:tc>
          <w:tcPr>
            <w:tcW w:w="5812" w:type="dxa"/>
          </w:tcPr>
          <w:p w14:paraId="0003EEE3" w14:textId="3C044A93" w:rsidR="00575D46" w:rsidRPr="00BF7ED9" w:rsidRDefault="00575D46" w:rsidP="00575D4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56mm (L) x ø 24mm (W)</w:t>
            </w:r>
          </w:p>
        </w:tc>
      </w:tr>
      <w:tr w:rsidR="003E71BC" w:rsidRPr="00BF7ED9" w14:paraId="2083CF3E" w14:textId="77777777" w:rsidTr="0058079B">
        <w:tc>
          <w:tcPr>
            <w:tcW w:w="3681" w:type="dxa"/>
          </w:tcPr>
          <w:p w14:paraId="2558EEA7" w14:textId="511FCE72" w:rsidR="003E71BC" w:rsidRPr="00BF7ED9" w:rsidRDefault="003E71BC" w:rsidP="003E71BC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Cable Insulation:</w:t>
            </w:r>
          </w:p>
        </w:tc>
        <w:tc>
          <w:tcPr>
            <w:tcW w:w="5812" w:type="dxa"/>
          </w:tcPr>
          <w:p w14:paraId="5FC84173" w14:textId="4C3FCFE4" w:rsidR="003E71BC" w:rsidRPr="00BF7ED9" w:rsidRDefault="003E71BC" w:rsidP="003E71B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HFS-90-TP Sheath (BK)</w:t>
            </w:r>
          </w:p>
        </w:tc>
      </w:tr>
      <w:tr w:rsidR="003E71BC" w:rsidRPr="00BF7ED9" w14:paraId="0E07D413" w14:textId="77777777" w:rsidTr="0058079B">
        <w:tc>
          <w:tcPr>
            <w:tcW w:w="3681" w:type="dxa"/>
          </w:tcPr>
          <w:p w14:paraId="7A816D06" w14:textId="64152662" w:rsidR="003E71BC" w:rsidRPr="00BF7ED9" w:rsidRDefault="003E71BC" w:rsidP="003E71BC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Cable Rating:</w:t>
            </w:r>
          </w:p>
        </w:tc>
        <w:tc>
          <w:tcPr>
            <w:tcW w:w="5812" w:type="dxa"/>
          </w:tcPr>
          <w:p w14:paraId="52407651" w14:textId="1698F62A" w:rsidR="003E71BC" w:rsidRPr="00BF7ED9" w:rsidRDefault="003E71BC" w:rsidP="003E71B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450/750V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AS/NZS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5000.2</w:t>
            </w:r>
          </w:p>
        </w:tc>
      </w:tr>
      <w:tr w:rsidR="003E71BC" w:rsidRPr="00BF7ED9" w14:paraId="4E208EBB" w14:textId="77777777" w:rsidTr="0058079B">
        <w:tc>
          <w:tcPr>
            <w:tcW w:w="3681" w:type="dxa"/>
          </w:tcPr>
          <w:p w14:paraId="3FC31057" w14:textId="7A99B186" w:rsidR="003E71BC" w:rsidRPr="00BF7ED9" w:rsidRDefault="003E71BC" w:rsidP="003E71BC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>Minimum Bending Radius:</w:t>
            </w:r>
          </w:p>
        </w:tc>
        <w:tc>
          <w:tcPr>
            <w:tcW w:w="5812" w:type="dxa"/>
          </w:tcPr>
          <w:p w14:paraId="3956B312" w14:textId="26B521BF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Fixed: 70mm</w:t>
            </w:r>
          </w:p>
        </w:tc>
      </w:tr>
      <w:tr w:rsidR="003E71BC" w:rsidRPr="00BF7ED9" w14:paraId="65A2AFEE" w14:textId="77777777" w:rsidTr="0058079B">
        <w:tc>
          <w:tcPr>
            <w:tcW w:w="3681" w:type="dxa"/>
          </w:tcPr>
          <w:p w14:paraId="698DB0EA" w14:textId="0DDC68BE" w:rsidR="003E71BC" w:rsidRPr="00BF7ED9" w:rsidRDefault="003E71BC" w:rsidP="003E71BC">
            <w:pPr>
              <w:spacing w:before="60" w:after="60"/>
              <w:rPr>
                <w:sz w:val="20"/>
                <w:szCs w:val="20"/>
                <w:u w:color="FF0000"/>
              </w:rPr>
            </w:pPr>
          </w:p>
        </w:tc>
        <w:tc>
          <w:tcPr>
            <w:tcW w:w="5812" w:type="dxa"/>
          </w:tcPr>
          <w:p w14:paraId="7BC8E914" w14:textId="48F9BE18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During Installation: 110mm </w:t>
            </w:r>
          </w:p>
        </w:tc>
      </w:tr>
      <w:tr w:rsidR="003E71BC" w:rsidRPr="00BF7ED9" w14:paraId="5798FA1A" w14:textId="77777777" w:rsidTr="0058079B">
        <w:tc>
          <w:tcPr>
            <w:tcW w:w="3681" w:type="dxa"/>
          </w:tcPr>
          <w:p w14:paraId="6458C66D" w14:textId="2FFE763C" w:rsidR="003E71BC" w:rsidRPr="00BF7ED9" w:rsidRDefault="003E71BC" w:rsidP="003E71BC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Overall Cable Diameter:</w:t>
            </w:r>
          </w:p>
        </w:tc>
        <w:tc>
          <w:tcPr>
            <w:tcW w:w="5812" w:type="dxa"/>
          </w:tcPr>
          <w:p w14:paraId="3CC11D97" w14:textId="46CCF58A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12.2mm</w:t>
            </w:r>
          </w:p>
        </w:tc>
      </w:tr>
      <w:tr w:rsidR="003E71BC" w:rsidRPr="00BF7ED9" w14:paraId="73233D20" w14:textId="77777777" w:rsidTr="0058079B">
        <w:tc>
          <w:tcPr>
            <w:tcW w:w="3681" w:type="dxa"/>
          </w:tcPr>
          <w:p w14:paraId="6B7FCDAD" w14:textId="257C3002" w:rsidR="003E71BC" w:rsidRPr="00BF7ED9" w:rsidRDefault="003E71BC" w:rsidP="003E71BC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Maximum Operating Temperature:</w:t>
            </w:r>
          </w:p>
        </w:tc>
        <w:tc>
          <w:tcPr>
            <w:tcW w:w="5812" w:type="dxa"/>
          </w:tcPr>
          <w:p w14:paraId="21025FD5" w14:textId="4C68B96C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</w:rPr>
              <w:t>90°C</w:t>
            </w:r>
          </w:p>
        </w:tc>
      </w:tr>
      <w:tr w:rsidR="003E71BC" w:rsidRPr="00BF7ED9" w14:paraId="361FE1FD" w14:textId="77777777" w:rsidTr="0058079B">
        <w:tc>
          <w:tcPr>
            <w:tcW w:w="3681" w:type="dxa"/>
          </w:tcPr>
          <w:p w14:paraId="0C762E5B" w14:textId="1A446AA1" w:rsidR="003E71BC" w:rsidRPr="00BF7ED9" w:rsidRDefault="003E71BC" w:rsidP="003E71BC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 xml:space="preserve">Enclosure </w:t>
            </w:r>
            <w:r>
              <w:rPr>
                <w:spacing w:val="-2"/>
                <w:sz w:val="20"/>
                <w:szCs w:val="20"/>
              </w:rPr>
              <w:t>Class:</w:t>
            </w:r>
          </w:p>
        </w:tc>
        <w:tc>
          <w:tcPr>
            <w:tcW w:w="5812" w:type="dxa"/>
          </w:tcPr>
          <w:p w14:paraId="2CDD0545" w14:textId="2722B34D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</w:rPr>
              <w:t>IP20</w:t>
            </w:r>
          </w:p>
        </w:tc>
      </w:tr>
      <w:tr w:rsidR="003E71BC" w:rsidRPr="00575D46" w14:paraId="538BDADE" w14:textId="77777777" w:rsidTr="0058079B">
        <w:tc>
          <w:tcPr>
            <w:tcW w:w="3681" w:type="dxa"/>
          </w:tcPr>
          <w:p w14:paraId="4700100B" w14:textId="73BB664A" w:rsidR="003E71BC" w:rsidRPr="00BF7ED9" w:rsidRDefault="003E71BC" w:rsidP="003E71BC">
            <w:pPr>
              <w:spacing w:before="60" w:after="60"/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Rated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Current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(A):</w:t>
            </w:r>
          </w:p>
        </w:tc>
        <w:tc>
          <w:tcPr>
            <w:tcW w:w="5812" w:type="dxa"/>
          </w:tcPr>
          <w:p w14:paraId="68745FCB" w14:textId="55643480" w:rsidR="003E71BC" w:rsidRPr="00575D46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</w:rPr>
              <w:t>16A</w:t>
            </w:r>
          </w:p>
        </w:tc>
      </w:tr>
      <w:tr w:rsidR="003E71BC" w:rsidRPr="00984754" w14:paraId="5A5D0744" w14:textId="77777777" w:rsidTr="0058079B">
        <w:tc>
          <w:tcPr>
            <w:tcW w:w="3681" w:type="dxa"/>
          </w:tcPr>
          <w:p w14:paraId="0DD3234B" w14:textId="0C16F396" w:rsidR="003E71BC" w:rsidRPr="00BF7ED9" w:rsidRDefault="003E71BC" w:rsidP="003E71BC">
            <w:pPr>
              <w:spacing w:before="60" w:after="60"/>
              <w:rPr>
                <w:b/>
                <w:bCs/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 xml:space="preserve">Power </w:t>
            </w:r>
            <w:r>
              <w:rPr>
                <w:spacing w:val="-2"/>
                <w:sz w:val="20"/>
                <w:szCs w:val="20"/>
              </w:rPr>
              <w:t>Outputs:</w:t>
            </w:r>
          </w:p>
        </w:tc>
        <w:tc>
          <w:tcPr>
            <w:tcW w:w="5812" w:type="dxa"/>
          </w:tcPr>
          <w:p w14:paraId="77FDB030" w14:textId="6E0757A3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Pole (5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Wire)</w:t>
            </w:r>
          </w:p>
        </w:tc>
      </w:tr>
      <w:tr w:rsidR="003E71BC" w:rsidRPr="00BF7ED9" w14:paraId="65C56222" w14:textId="77777777" w:rsidTr="0058079B">
        <w:tc>
          <w:tcPr>
            <w:tcW w:w="3681" w:type="dxa"/>
          </w:tcPr>
          <w:p w14:paraId="2BCB2652" w14:textId="3C94519F" w:rsidR="003E71BC" w:rsidRPr="00BF7ED9" w:rsidRDefault="003E71BC" w:rsidP="003E71BC">
            <w:pPr>
              <w:spacing w:before="60" w:after="60"/>
              <w:rPr>
                <w:b/>
                <w:bCs/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Rated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Voltage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(V):</w:t>
            </w:r>
          </w:p>
        </w:tc>
        <w:tc>
          <w:tcPr>
            <w:tcW w:w="5812" w:type="dxa"/>
          </w:tcPr>
          <w:p w14:paraId="2B89EFE8" w14:textId="6646100F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</w:rPr>
              <w:t>240V</w:t>
            </w:r>
          </w:p>
        </w:tc>
      </w:tr>
      <w:tr w:rsidR="003E71BC" w:rsidRPr="00BF7ED9" w14:paraId="46662D6A" w14:textId="77777777" w:rsidTr="0058079B">
        <w:tc>
          <w:tcPr>
            <w:tcW w:w="3681" w:type="dxa"/>
          </w:tcPr>
          <w:p w14:paraId="305700A7" w14:textId="25C8DA49" w:rsidR="003E71BC" w:rsidRPr="00BF7ED9" w:rsidRDefault="003E71BC" w:rsidP="003E71BC">
            <w:pPr>
              <w:spacing w:before="60" w:after="60"/>
              <w:rPr>
                <w:b/>
                <w:bCs/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 xml:space="preserve">Frequency </w:t>
            </w:r>
            <w:r>
              <w:rPr>
                <w:spacing w:val="-2"/>
                <w:sz w:val="20"/>
                <w:szCs w:val="20"/>
              </w:rPr>
              <w:t>(Hz):</w:t>
            </w:r>
          </w:p>
        </w:tc>
        <w:tc>
          <w:tcPr>
            <w:tcW w:w="5812" w:type="dxa"/>
          </w:tcPr>
          <w:p w14:paraId="14C0E036" w14:textId="14464843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</w:rPr>
              <w:t>50Hz</w:t>
            </w:r>
          </w:p>
        </w:tc>
      </w:tr>
      <w:tr w:rsidR="003E71BC" w:rsidRPr="00BF7ED9" w14:paraId="3849AB54" w14:textId="77777777" w:rsidTr="0058079B">
        <w:tc>
          <w:tcPr>
            <w:tcW w:w="3681" w:type="dxa"/>
          </w:tcPr>
          <w:p w14:paraId="12DC895C" w14:textId="58913792" w:rsidR="003E71BC" w:rsidRPr="00BF7ED9" w:rsidRDefault="003E71BC" w:rsidP="003E71BC">
            <w:pPr>
              <w:spacing w:before="60" w:after="60"/>
              <w:rPr>
                <w:b/>
                <w:bCs/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Wire Size (mm²)</w:t>
            </w:r>
          </w:p>
        </w:tc>
        <w:tc>
          <w:tcPr>
            <w:tcW w:w="5812" w:type="dxa"/>
          </w:tcPr>
          <w:p w14:paraId="318E39BC" w14:textId="69AACC04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2.5mm²</w:t>
            </w:r>
          </w:p>
        </w:tc>
      </w:tr>
      <w:tr w:rsidR="003E71BC" w:rsidRPr="00BF7ED9" w14:paraId="641996ED" w14:textId="77777777" w:rsidTr="0058079B">
        <w:tc>
          <w:tcPr>
            <w:tcW w:w="3681" w:type="dxa"/>
          </w:tcPr>
          <w:p w14:paraId="33C420A7" w14:textId="360A30A5" w:rsidR="003E71BC" w:rsidRPr="00BF7ED9" w:rsidRDefault="003E71BC" w:rsidP="003E71BC">
            <w:pPr>
              <w:spacing w:before="60" w:after="60"/>
              <w:rPr>
                <w:b/>
                <w:bCs/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</w:rPr>
              <w:t>Weight:</w:t>
            </w:r>
          </w:p>
        </w:tc>
        <w:tc>
          <w:tcPr>
            <w:tcW w:w="5812" w:type="dxa"/>
          </w:tcPr>
          <w:p w14:paraId="06256829" w14:textId="2E2F157F" w:rsidR="003E71BC" w:rsidRPr="00BF7ED9" w:rsidRDefault="0033458D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0F2CBE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792AC2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3E71BC">
              <w:rPr>
                <w:rFonts w:ascii="Arial" w:eastAsia="Arial" w:hAnsi="Arial" w:cs="Arial"/>
                <w:sz w:val="20"/>
                <w:szCs w:val="20"/>
              </w:rPr>
              <w:t>g (based on 1m)</w:t>
            </w:r>
          </w:p>
        </w:tc>
      </w:tr>
      <w:tr w:rsidR="003E71BC" w:rsidRPr="00BF7ED9" w14:paraId="581842BE" w14:textId="77777777" w:rsidTr="0058079B">
        <w:tc>
          <w:tcPr>
            <w:tcW w:w="3681" w:type="dxa"/>
          </w:tcPr>
          <w:p w14:paraId="52B51BE8" w14:textId="051444CC" w:rsidR="003E71BC" w:rsidRPr="00BF7ED9" w:rsidRDefault="003E71BC" w:rsidP="003E71B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Wiring &amp; Test Standard:</w:t>
            </w:r>
          </w:p>
        </w:tc>
        <w:tc>
          <w:tcPr>
            <w:tcW w:w="5812" w:type="dxa"/>
          </w:tcPr>
          <w:p w14:paraId="08FC74C4" w14:textId="14004F22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AS/NZS 3000</w:t>
            </w:r>
          </w:p>
        </w:tc>
      </w:tr>
      <w:tr w:rsidR="003E71BC" w:rsidRPr="00BF7ED9" w14:paraId="14854FE7" w14:textId="77777777" w:rsidTr="0058079B">
        <w:tc>
          <w:tcPr>
            <w:tcW w:w="3681" w:type="dxa"/>
          </w:tcPr>
          <w:p w14:paraId="45C6ADA5" w14:textId="77C0355F" w:rsidR="003E71BC" w:rsidRPr="00BF7ED9" w:rsidRDefault="003E71BC" w:rsidP="003E71B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Connector Coupler Standard:</w:t>
            </w:r>
          </w:p>
        </w:tc>
        <w:tc>
          <w:tcPr>
            <w:tcW w:w="5812" w:type="dxa"/>
          </w:tcPr>
          <w:p w14:paraId="7200673C" w14:textId="732E5332" w:rsidR="003E71BC" w:rsidRPr="00BF7ED9" w:rsidRDefault="003E71BC" w:rsidP="003E71BC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AS/NZS 61535:2011</w:t>
            </w:r>
          </w:p>
        </w:tc>
      </w:tr>
      <w:tr w:rsidR="006F2672" w:rsidRPr="00BF7ED9" w14:paraId="762B7C37" w14:textId="77777777" w:rsidTr="0058079B">
        <w:tc>
          <w:tcPr>
            <w:tcW w:w="3681" w:type="dxa"/>
          </w:tcPr>
          <w:p w14:paraId="30F354AD" w14:textId="4824199E" w:rsidR="006F2672" w:rsidRPr="00BF7ED9" w:rsidRDefault="006F2672" w:rsidP="006F267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14:paraId="0204332A" w14:textId="34414C97" w:rsidR="006F2672" w:rsidRPr="00BF7ED9" w:rsidRDefault="006F2672" w:rsidP="006F2672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B05" w:rsidRPr="00BF7ED9" w14:paraId="53B71AF1" w14:textId="77777777" w:rsidTr="0058079B">
        <w:tc>
          <w:tcPr>
            <w:tcW w:w="3681" w:type="dxa"/>
          </w:tcPr>
          <w:p w14:paraId="100C66E5" w14:textId="0590CD36" w:rsidR="002C0B05" w:rsidRPr="00BF7ED9" w:rsidRDefault="002C0B05" w:rsidP="002C0B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14:paraId="46D425B3" w14:textId="3FF3C31C" w:rsidR="002C0B05" w:rsidRPr="00BF7ED9" w:rsidRDefault="002C0B05" w:rsidP="002C0B05">
            <w:pPr>
              <w:pStyle w:val="BodyText"/>
              <w:tabs>
                <w:tab w:val="left" w:pos="3811"/>
              </w:tabs>
              <w:spacing w:before="60" w:after="60" w:line="229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BC38198" w14:textId="77777777" w:rsidR="009A1222" w:rsidRPr="006634FD" w:rsidRDefault="009A1222" w:rsidP="005A2AD0">
      <w:pPr>
        <w:rPr>
          <w:b/>
          <w:bCs/>
          <w:sz w:val="20"/>
          <w:szCs w:val="20"/>
          <w:u w:color="FF0000"/>
        </w:rPr>
      </w:pPr>
    </w:p>
    <w:sectPr w:rsidR="009A1222" w:rsidRPr="006634FD" w:rsidSect="000A301A">
      <w:headerReference w:type="default" r:id="rId13"/>
      <w:footerReference w:type="default" r:id="rId14"/>
      <w:headerReference w:type="first" r:id="rId15"/>
      <w:footerReference w:type="first" r:id="rId16"/>
      <w:pgSz w:w="11910" w:h="16840"/>
      <w:pgMar w:top="0" w:right="539" w:bottom="0" w:left="442" w:header="1531" w:footer="119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9A875" w14:textId="77777777" w:rsidR="00F9782B" w:rsidRDefault="00F9782B" w:rsidP="0030508A">
      <w:r>
        <w:separator/>
      </w:r>
    </w:p>
  </w:endnote>
  <w:endnote w:type="continuationSeparator" w:id="0">
    <w:p w14:paraId="5629B453" w14:textId="77777777" w:rsidR="00F9782B" w:rsidRDefault="00F9782B" w:rsidP="0030508A">
      <w:r>
        <w:continuationSeparator/>
      </w:r>
    </w:p>
  </w:endnote>
  <w:endnote w:type="continuationNotice" w:id="1">
    <w:p w14:paraId="6FF7A529" w14:textId="77777777" w:rsidR="00F9782B" w:rsidRDefault="00F978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 LT 45 Ligh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" w:subsetted="1" w:fontKey="{4DB9FD34-390C-4BC9-A4A0-882EB69D4AC9}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3135" w14:textId="1C2EA137" w:rsidR="00036D24" w:rsidRDefault="00865CC0" w:rsidP="00036D24">
    <w:pPr>
      <w:spacing w:before="4"/>
      <w:rPr>
        <w:b/>
        <w:sz w:val="17"/>
      </w:rPr>
    </w:pPr>
    <w:r>
      <w:rPr>
        <w:b/>
        <w:noProof/>
        <w:sz w:val="17"/>
      </w:rPr>
      <w:drawing>
        <wp:anchor distT="0" distB="0" distL="114300" distR="114300" simplePos="0" relativeHeight="251637760" behindDoc="0" locked="0" layoutInCell="1" allowOverlap="1" wp14:anchorId="3E5130CF" wp14:editId="678BCF8C">
          <wp:simplePos x="0" y="0"/>
          <wp:positionH relativeFrom="column">
            <wp:posOffset>0</wp:posOffset>
          </wp:positionH>
          <wp:positionV relativeFrom="paragraph">
            <wp:posOffset>215900</wp:posOffset>
          </wp:positionV>
          <wp:extent cx="7559040" cy="971550"/>
          <wp:effectExtent l="0" t="0" r="3810" b="0"/>
          <wp:wrapNone/>
          <wp:docPr id="30" name="docshape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" name="docshape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7F6C7F">
      <w:rPr>
        <w:b/>
        <w:noProof/>
        <w:sz w:val="17"/>
      </w:rPr>
      <w:drawing>
        <wp:anchor distT="0" distB="0" distL="114300" distR="114300" simplePos="0" relativeHeight="251646976" behindDoc="0" locked="0" layoutInCell="1" allowOverlap="1" wp14:anchorId="09E657DB" wp14:editId="79A61BB3">
          <wp:simplePos x="0" y="0"/>
          <wp:positionH relativeFrom="column">
            <wp:posOffset>3820795</wp:posOffset>
          </wp:positionH>
          <wp:positionV relativeFrom="paragraph">
            <wp:posOffset>-44450</wp:posOffset>
          </wp:positionV>
          <wp:extent cx="3759200" cy="1593215"/>
          <wp:effectExtent l="0" t="0" r="0" b="6985"/>
          <wp:wrapNone/>
          <wp:docPr id="31" name="docshape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docshape4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601"/>
                  <a:stretch>
                    <a:fillRect/>
                  </a:stretch>
                </pic:blipFill>
                <pic:spPr bwMode="auto">
                  <a:xfrm>
                    <a:off x="0" y="0"/>
                    <a:ext cx="3759200" cy="1593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FCF9C" w14:textId="2292B7EB" w:rsidR="0008137E" w:rsidRDefault="000D289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51" behindDoc="1" locked="0" layoutInCell="1" allowOverlap="1" wp14:anchorId="71A682C4" wp14:editId="3CDB39B6">
              <wp:simplePos x="0" y="0"/>
              <wp:positionH relativeFrom="column">
                <wp:posOffset>-280670</wp:posOffset>
              </wp:positionH>
              <wp:positionV relativeFrom="paragraph">
                <wp:posOffset>-1120140</wp:posOffset>
              </wp:positionV>
              <wp:extent cx="7576820" cy="1596390"/>
              <wp:effectExtent l="0" t="0" r="5080" b="381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6820" cy="1596390"/>
                        <a:chOff x="0" y="0"/>
                        <a:chExt cx="7576820" cy="1596390"/>
                      </a:xfrm>
                    </wpg:grpSpPr>
                    <pic:pic xmlns:pic="http://schemas.openxmlformats.org/drawingml/2006/picture">
                      <pic:nvPicPr>
                        <pic:cNvPr id="12" name="docshape3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24840"/>
                          <a:ext cx="755904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docshape4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9601"/>
                        <a:stretch>
                          <a:fillRect/>
                        </a:stretch>
                      </pic:blipFill>
                      <pic:spPr bwMode="auto">
                        <a:xfrm>
                          <a:off x="3817620" y="0"/>
                          <a:ext cx="3759200" cy="159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6" name="Picture 96" descr="Shape&#10;&#10;Description automatically generated with low confidenc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99660" y="556260"/>
                          <a:ext cx="610235" cy="8718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docshape4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00700" y="632460"/>
                          <a:ext cx="162052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E82BAE" id="Group 1" o:spid="_x0000_s1026" style="position:absolute;margin-left:-22.1pt;margin-top:-88.2pt;width:596.6pt;height:125.7pt;z-index:-251658229;mso-height-relative:margin" coordsize="75768,15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zD0&#10;iAAAAP90Uk5T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6wjZNQAAAAlwSFlzAAAywAAAMsAB&#10;KGRa2wAA+45JREFUeF7s3XWAXcXZx/G1uBJiJAECBIfg7sWKQ/Hixa2hWIEipUhxeynuxaXFtbh7&#10;AiRoPIEQt002a3kjv4RcSHJ37z3zzMw5388/LcnueZ45587Nb/eeM1M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9" o:spid="_x0000_s1027" type="#_x0000_t75" style="position:absolute;top:6248;width:75590;height:9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">
                <v:imagedata r:id="rId5" o:title=""/>
                <v:path arrowok="t"/>
              </v:shape>
              <v:shape id="docshape44" o:spid="_x0000_s1028" type="#_x0000_t75" style="position:absolute;left:38176;width:37592;height:1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">
                <v:imagedata r:id="rId6" o:title="" croptop="25953f"/>
                <v:path arrowok="t"/>
              </v:shape>
              <v:shape id="Picture 96" o:spid="_x0000_s1029" type="#_x0000_t75" alt="Shape&#10;&#10;Description automatically generated with low confidence" style="position:absolute;left:48996;top:5562;width:6102;height: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">
                <v:imagedata r:id="rId7" o:title="Shape&#10;&#10;Description automatically generated with low confidence"/>
              </v:shape>
              <v:shape id="docshape45" o:spid="_x0000_s1030" type="#_x0000_t75" style="position:absolute;left:56007;top:6324;width:16205;height: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">
                <v:imagedata r:id="rId8" o:title=""/>
                <v:path arrowok="t"/>
              </v:shape>
            </v:group>
          </w:pict>
        </mc:Fallback>
      </mc:AlternateContent>
    </w:r>
    <w:r w:rsidR="000A301A">
      <w:rPr>
        <w:noProof/>
      </w:rPr>
      <mc:AlternateContent>
        <mc:Choice Requires="wps">
          <w:drawing>
            <wp:anchor distT="0" distB="0" distL="114300" distR="114300" simplePos="0" relativeHeight="251610112" behindDoc="0" locked="0" layoutInCell="1" allowOverlap="1" wp14:anchorId="1BE41E87" wp14:editId="1654847D">
              <wp:simplePos x="0" y="0"/>
              <wp:positionH relativeFrom="column">
                <wp:posOffset>-280670</wp:posOffset>
              </wp:positionH>
              <wp:positionV relativeFrom="paragraph">
                <wp:posOffset>274320</wp:posOffset>
              </wp:positionV>
              <wp:extent cx="7559675" cy="653415"/>
              <wp:effectExtent l="0" t="0" r="3175" b="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53415"/>
                      </a:xfrm>
                      <a:prstGeom prst="rect">
                        <a:avLst/>
                      </a:prstGeom>
                      <a:solidFill>
                        <a:srgbClr val="0B3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307AE1" w14:textId="0F8F7DD5" w:rsidR="00E719C1" w:rsidRPr="00E719C1" w:rsidRDefault="00E719C1" w:rsidP="00497B86">
                          <w:pPr>
                            <w:ind w:left="567" w:right="567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6"/>
                              <w:sz w:val="14"/>
                            </w:rPr>
                            <w:t>Copyright ©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14"/>
                            </w:rPr>
                            <w:t>Apex Wiring Solutions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14"/>
                            </w:rPr>
                            <w:t>Australia</w:t>
                          </w:r>
                          <w:r>
                            <w:rPr>
                              <w:color w:val="FFFFFF"/>
                              <w:spacing w:val="-6"/>
                              <w:sz w:val="14"/>
                            </w:rPr>
                            <w:t>.</w:t>
                          </w:r>
                          <w:r>
                            <w:rPr>
                              <w:color w:val="FFFFFF"/>
                              <w:spacing w:val="-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6"/>
                              <w:sz w:val="14"/>
                            </w:rPr>
                            <w:t>All rights reserved. This document is provided for information purposes only. The contents hereof are subject to change without notice. This</w:t>
                          </w:r>
                          <w:r>
                            <w:rPr>
                              <w:color w:val="FFFFFF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6"/>
                              <w:sz w:val="14"/>
                            </w:rPr>
                            <w:t>document is not warranted to be error-free, nor is it subject to any other warranties or conditions, whether expressed orally or implied in law, including implied warranties and conditions of</w:t>
                          </w:r>
                          <w:r>
                            <w:rPr>
                              <w:color w:val="FFFFFF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6"/>
                              <w:sz w:val="14"/>
                            </w:rPr>
                            <w:t>merchantability or fitness for a particular purpose. We specifically disclaim any liability with respect to this document, and no contractual obligations are formed either directly or indirectly by</w:t>
                          </w:r>
                          <w:r>
                            <w:rPr>
                              <w:color w:val="FFFFFF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6"/>
                              <w:sz w:val="14"/>
                            </w:rPr>
                            <w:t>this document. This document may not be reproduced or transmitted in any form or by any means, electronic or mechanical, for any purpose, without our prior written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41E87" id="Rectangle 18" o:spid="_x0000_s1037" style="position:absolute;margin-left:-22.1pt;margin-top:21.6pt;width:595.25pt;height:51.45pt;z-index: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" fillcolor="#0b314b" stroked="f" strokeweight="2pt">
              <v:textbox inset="0,0,0,0">
                <w:txbxContent>
                  <w:p w14:paraId="76307AE1" w14:textId="0F8F7DD5" w:rsidR="00E719C1" w:rsidRPr="00E719C1" w:rsidRDefault="00E719C1" w:rsidP="00497B86">
                    <w:pPr>
                      <w:ind w:left="567" w:right="567"/>
                      <w:jc w:val="both"/>
                      <w:rPr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-6"/>
                        <w:sz w:val="14"/>
                      </w:rPr>
                      <w:t>Copyright ©</w:t>
                    </w:r>
                    <w:r>
                      <w:rPr>
                        <w:b/>
                        <w:color w:val="FFFFFF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6"/>
                        <w:sz w:val="14"/>
                      </w:rPr>
                      <w:t>Apex Wiring Solutions</w:t>
                    </w:r>
                    <w:r>
                      <w:rPr>
                        <w:b/>
                        <w:color w:val="FFFFFF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6"/>
                        <w:sz w:val="14"/>
                      </w:rPr>
                      <w:t>Australia</w:t>
                    </w:r>
                    <w:r>
                      <w:rPr>
                        <w:color w:val="FFFFFF"/>
                        <w:spacing w:val="-6"/>
                        <w:sz w:val="14"/>
                      </w:rPr>
                      <w:t>.</w:t>
                    </w:r>
                    <w:r>
                      <w:rPr>
                        <w:color w:val="FFFFFF"/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sz w:val="14"/>
                      </w:rPr>
                      <w:t>All rights reserved. This document is provided for information purposes only. The contents hereof are subject to change without notice. This</w:t>
                    </w:r>
                    <w:r>
                      <w:rPr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sz w:val="14"/>
                      </w:rPr>
                      <w:t>document is not warranted to be error-free, nor is it subject to any other warranties or conditions, whether expressed orally or implied in law, including implied warranties and conditions of</w:t>
                    </w:r>
                    <w:r>
                      <w:rPr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sz w:val="14"/>
                      </w:rPr>
                      <w:t>merchantability or fitness for a particular purpose. We specifically disclaim any liability with respect to this document, and no contractual obligations are formed either directly or indirectly by</w:t>
                    </w:r>
                    <w:r>
                      <w:rPr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sz w:val="14"/>
                      </w:rPr>
                      <w:t>this document. This document may not be reproduced or transmitted in any form or by any means, electronic or mechanical, for any purpose, without our prior written permission.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CA244" w14:textId="77777777" w:rsidR="00F9782B" w:rsidRDefault="00F9782B" w:rsidP="0030508A">
      <w:r>
        <w:separator/>
      </w:r>
    </w:p>
  </w:footnote>
  <w:footnote w:type="continuationSeparator" w:id="0">
    <w:p w14:paraId="4460CC21" w14:textId="77777777" w:rsidR="00F9782B" w:rsidRDefault="00F9782B" w:rsidP="0030508A">
      <w:r>
        <w:continuationSeparator/>
      </w:r>
    </w:p>
  </w:footnote>
  <w:footnote w:type="continuationNotice" w:id="1">
    <w:p w14:paraId="6DEBD27F" w14:textId="77777777" w:rsidR="00F9782B" w:rsidRDefault="00F978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C896E" w14:textId="4727C3F1" w:rsidR="0030508A" w:rsidRDefault="005F4BE4">
    <w:pPr>
      <w:pStyle w:val="Header"/>
    </w:pPr>
    <w:r>
      <w:rPr>
        <w:noProof/>
      </w:rPr>
      <w:drawing>
        <wp:anchor distT="0" distB="0" distL="114300" distR="114300" simplePos="0" relativeHeight="251684864" behindDoc="0" locked="0" layoutInCell="1" allowOverlap="1" wp14:anchorId="5B94C745" wp14:editId="2CB0332E">
          <wp:simplePos x="0" y="0"/>
          <wp:positionH relativeFrom="page">
            <wp:posOffset>360045</wp:posOffset>
          </wp:positionH>
          <wp:positionV relativeFrom="page">
            <wp:posOffset>208915</wp:posOffset>
          </wp:positionV>
          <wp:extent cx="1641600" cy="676800"/>
          <wp:effectExtent l="0" t="0" r="0" b="0"/>
          <wp:wrapNone/>
          <wp:docPr id="39" name="docshape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cshape12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20352" behindDoc="0" locked="0" layoutInCell="1" allowOverlap="1" wp14:anchorId="031C5E8D" wp14:editId="7EA8443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80000"/>
              <wp:effectExtent l="0" t="0" r="0" b="0"/>
              <wp:wrapNone/>
              <wp:docPr id="36" name="Rectangl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80000"/>
                      </a:xfrm>
                      <a:prstGeom prst="rect">
                        <a:avLst/>
                      </a:prstGeom>
                      <a:solidFill>
                        <a:srgbClr val="0B3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65E36D" id="Rectangle 36" o:spid="_x0000_s1026" style="position:absolute;margin-left:0;margin-top:0;width:595.3pt;height:85.05pt;z-index:2516203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" fillcolor="#0b314b" stroked="f" strokeweight="2pt">
              <v:textbox inset="0,0,0,0"/>
              <w10:wrap anchorx="page" anchory="page"/>
            </v:rect>
          </w:pict>
        </mc:Fallback>
      </mc:AlternateContent>
    </w:r>
    <w:r w:rsidR="00B007D6"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415FD2C2" wp14:editId="184D463A">
              <wp:simplePos x="0" y="0"/>
              <wp:positionH relativeFrom="column">
                <wp:posOffset>0</wp:posOffset>
              </wp:positionH>
              <wp:positionV relativeFrom="paragraph">
                <wp:posOffset>17174301</wp:posOffset>
              </wp:positionV>
              <wp:extent cx="7559040" cy="1604645"/>
              <wp:effectExtent l="0" t="0" r="3810" b="14605"/>
              <wp:wrapNone/>
              <wp:docPr id="97" name="Group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040" cy="1604645"/>
                        <a:chOff x="0" y="14312"/>
                        <a:chExt cx="11904" cy="2527"/>
                      </a:xfrm>
                    </wpg:grpSpPr>
                    <wpg:grpSp>
                      <wpg:cNvPr id="98" name="docshapegroup38"/>
                      <wpg:cNvGrpSpPr>
                        <a:grpSpLocks/>
                      </wpg:cNvGrpSpPr>
                      <wpg:grpSpPr bwMode="auto">
                        <a:xfrm>
                          <a:off x="0" y="15309"/>
                          <a:ext cx="11904" cy="1530"/>
                          <a:chOff x="0" y="13915"/>
                          <a:chExt cx="11904" cy="2924"/>
                        </a:xfrm>
                      </wpg:grpSpPr>
                      <pic:pic xmlns:pic="http://schemas.openxmlformats.org/drawingml/2006/picture">
                        <pic:nvPicPr>
                          <pic:cNvPr id="99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915"/>
                            <a:ext cx="11904" cy="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5"/>
                            <a:ext cx="11904" cy="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52401" w14:textId="77777777" w:rsidR="00B007D6" w:rsidRDefault="00B007D6" w:rsidP="00B007D6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3C320CA" w14:textId="77777777" w:rsidR="00B007D6" w:rsidRDefault="00B007D6" w:rsidP="00B007D6">
                              <w:pPr>
                                <w:ind w:left="79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93958"/>
                                  <w:sz w:val="18"/>
                                </w:rPr>
                                <w:t>Nexans</w:t>
                              </w:r>
                              <w:r>
                                <w:rPr>
                                  <w:color w:val="093958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93958"/>
                                  <w:spacing w:val="-2"/>
                                  <w:sz w:val="18"/>
                                </w:rPr>
                                <w:t>Australia</w:t>
                              </w:r>
                            </w:p>
                            <w:p w14:paraId="4FCDCAD6" w14:textId="77777777" w:rsidR="00B007D6" w:rsidRDefault="00B007D6" w:rsidP="00B007D6">
                              <w:pPr>
                                <w:spacing w:before="9" w:line="249" w:lineRule="auto"/>
                                <w:ind w:left="793" w:right="79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93958"/>
                                  <w:sz w:val="18"/>
                                </w:rPr>
                                <w:t>Level</w:t>
                              </w:r>
                              <w:r>
                                <w:rPr>
                                  <w:color w:val="093958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93958"/>
                                  <w:sz w:val="18"/>
                                </w:rPr>
                                <w:t>15/300</w:t>
                              </w:r>
                              <w:r>
                                <w:rPr>
                                  <w:color w:val="093958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93958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color w:val="093958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93958"/>
                                  <w:sz w:val="18"/>
                                </w:rPr>
                                <w:t>Trobe</w:t>
                              </w:r>
                              <w:r>
                                <w:rPr>
                                  <w:color w:val="0939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93958"/>
                                  <w:sz w:val="18"/>
                                </w:rPr>
                                <w:t>Street Melbourne, VIC 3000</w:t>
                              </w:r>
                            </w:p>
                            <w:p w14:paraId="24EB4B56" w14:textId="77777777" w:rsidR="00B007D6" w:rsidRDefault="00792AC2" w:rsidP="00B007D6">
                              <w:pPr>
                                <w:spacing w:before="91"/>
                                <w:ind w:left="793"/>
                                <w:rPr>
                                  <w:b/>
                                  <w:sz w:val="18"/>
                                </w:rPr>
                              </w:pPr>
                              <w:hyperlink r:id="rId3">
                                <w:r w:rsidR="00B007D6">
                                  <w:rPr>
                                    <w:b/>
                                    <w:color w:val="6A99AF"/>
                                    <w:spacing w:val="-2"/>
                                    <w:sz w:val="18"/>
                                  </w:rPr>
                                  <w:t>www.nexans.com.au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101" name="docshape41"/>
                      <wps:cNvSpPr txBox="1">
                        <a:spLocks noChangeArrowheads="1"/>
                      </wps:cNvSpPr>
                      <wps:spPr bwMode="auto">
                        <a:xfrm>
                          <a:off x="4068" y="15514"/>
                          <a:ext cx="7836" cy="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C60F24" w14:textId="77777777" w:rsidR="00B007D6" w:rsidRDefault="00B007D6" w:rsidP="00B007D6">
                            <w:pPr>
                              <w:ind w:left="-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93958"/>
                                <w:sz w:val="14"/>
                              </w:rPr>
                              <w:t>Contact</w:t>
                            </w:r>
                            <w:r>
                              <w:rPr>
                                <w:color w:val="093958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93958"/>
                                <w:spacing w:val="-5"/>
                                <w:sz w:val="14"/>
                              </w:rPr>
                              <w:t>us:</w:t>
                            </w:r>
                          </w:p>
                          <w:p w14:paraId="6E3FC180" w14:textId="77777777" w:rsidR="00B007D6" w:rsidRDefault="00792AC2" w:rsidP="00B007D6">
                            <w:pPr>
                              <w:spacing w:before="76"/>
                              <w:ind w:left="-2"/>
                              <w:rPr>
                                <w:sz w:val="20"/>
                              </w:rPr>
                            </w:pPr>
                            <w:hyperlink r:id="rId4">
                              <w:r w:rsidR="00B007D6">
                                <w:rPr>
                                  <w:color w:val="093958"/>
                                  <w:spacing w:val="-2"/>
                                  <w:sz w:val="20"/>
                                </w:rPr>
                                <w:t>modular.wiring@nexans.com</w:t>
                              </w:r>
                            </w:hyperlink>
                          </w:p>
                          <w:p w14:paraId="1EEF3B25" w14:textId="77777777" w:rsidR="00B007D6" w:rsidRDefault="00B007D6" w:rsidP="00B007D6">
                            <w:pPr>
                              <w:spacing w:before="8"/>
                              <w:rPr>
                                <w:sz w:val="21"/>
                              </w:rPr>
                            </w:pPr>
                          </w:p>
                          <w:p w14:paraId="5ABCC6CB" w14:textId="77777777" w:rsidR="00B007D6" w:rsidRDefault="00B007D6" w:rsidP="00B007D6">
                            <w:pPr>
                              <w:spacing w:before="1"/>
                              <w:ind w:left="-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93958"/>
                              </w:rPr>
                              <w:t>1300</w:t>
                            </w:r>
                            <w:r>
                              <w:rPr>
                                <w:b/>
                                <w:color w:val="093958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93958"/>
                              </w:rPr>
                              <w:t>865</w:t>
                            </w:r>
                            <w:r>
                              <w:rPr>
                                <w:b/>
                                <w:color w:val="093958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93958"/>
                                <w:spacing w:val="-5"/>
                              </w:rPr>
                              <w:t>871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2" name="docshape43"/>
                      <wps:cNvSpPr>
                        <a:spLocks noChangeArrowheads="1"/>
                      </wps:cNvSpPr>
                      <wps:spPr bwMode="auto">
                        <a:xfrm>
                          <a:off x="4068" y="16031"/>
                          <a:ext cx="2552" cy="29"/>
                        </a:xfrm>
                        <a:prstGeom prst="rect">
                          <a:avLst/>
                        </a:prstGeom>
                        <a:solidFill>
                          <a:srgbClr val="E724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3" name="docshape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9601"/>
                        <a:stretch>
                          <a:fillRect/>
                        </a:stretch>
                      </pic:blipFill>
                      <pic:spPr bwMode="auto">
                        <a:xfrm>
                          <a:off x="5984" y="14312"/>
                          <a:ext cx="5920" cy="2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4" name="docshape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73" y="15376"/>
                          <a:ext cx="2552" cy="1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5FD2C2" id="Group 97" o:spid="_x0000_s1028" style="position:absolute;margin-left:0;margin-top:1352.3pt;width:595.2pt;height:126.35pt;z-index:251656192" coordorigin=",14312" coordsize="11904,2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">
              <v:group id="docshapegroup38" o:spid="_x0000_s1029" style="position:absolute;top:15309;width:11904;height:1530" coordorigin=",13915" coordsize="11904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9" o:spid="_x0000_s1030" type="#_x0000_t75" style="position:absolute;top:13915;width:11904;height:2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0" o:spid="_x0000_s1031" type="#_x0000_t202" style="position:absolute;top:13915;width:11904;height:2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59852401" w14:textId="77777777" w:rsidR="00B007D6" w:rsidRDefault="00B007D6" w:rsidP="00B007D6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63C320CA" w14:textId="77777777" w:rsidR="00B007D6" w:rsidRDefault="00B007D6" w:rsidP="00B007D6">
                        <w:pPr>
                          <w:ind w:left="793"/>
                          <w:rPr>
                            <w:sz w:val="18"/>
                          </w:rPr>
                        </w:pPr>
                        <w:r>
                          <w:rPr>
                            <w:color w:val="093958"/>
                            <w:sz w:val="18"/>
                          </w:rPr>
                          <w:t>Nexans</w:t>
                        </w:r>
                        <w:r>
                          <w:rPr>
                            <w:color w:val="093958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93958"/>
                            <w:spacing w:val="-2"/>
                            <w:sz w:val="18"/>
                          </w:rPr>
                          <w:t>Australia</w:t>
                        </w:r>
                      </w:p>
                      <w:p w14:paraId="4FCDCAD6" w14:textId="77777777" w:rsidR="00B007D6" w:rsidRDefault="00B007D6" w:rsidP="00B007D6">
                        <w:pPr>
                          <w:spacing w:before="9" w:line="249" w:lineRule="auto"/>
                          <w:ind w:left="793" w:right="7936"/>
                          <w:rPr>
                            <w:sz w:val="18"/>
                          </w:rPr>
                        </w:pPr>
                        <w:r>
                          <w:rPr>
                            <w:color w:val="093958"/>
                            <w:sz w:val="18"/>
                          </w:rPr>
                          <w:t>Level</w:t>
                        </w:r>
                        <w:r>
                          <w:rPr>
                            <w:color w:val="093958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93958"/>
                            <w:sz w:val="18"/>
                          </w:rPr>
                          <w:t>15/300</w:t>
                        </w:r>
                        <w:r>
                          <w:rPr>
                            <w:color w:val="093958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93958"/>
                            <w:sz w:val="18"/>
                          </w:rPr>
                          <w:t>La</w:t>
                        </w:r>
                        <w:r>
                          <w:rPr>
                            <w:color w:val="093958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93958"/>
                            <w:sz w:val="18"/>
                          </w:rPr>
                          <w:t>Trobe</w:t>
                        </w:r>
                        <w:r>
                          <w:rPr>
                            <w:color w:val="0939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93958"/>
                            <w:sz w:val="18"/>
                          </w:rPr>
                          <w:t>Street Melbourne, VIC 3000</w:t>
                        </w:r>
                      </w:p>
                      <w:p w14:paraId="24EB4B56" w14:textId="77777777" w:rsidR="00B007D6" w:rsidRDefault="00792AC2" w:rsidP="00B007D6">
                        <w:pPr>
                          <w:spacing w:before="91"/>
                          <w:ind w:left="793"/>
                          <w:rPr>
                            <w:b/>
                            <w:sz w:val="18"/>
                          </w:rPr>
                        </w:pPr>
                        <w:hyperlink r:id="rId8">
                          <w:r w:rsidR="00B007D6">
                            <w:rPr>
                              <w:b/>
                              <w:color w:val="6A99AF"/>
                              <w:spacing w:val="-2"/>
                              <w:sz w:val="18"/>
                            </w:rPr>
                            <w:t>www.nexans.com.au</w:t>
                          </w:r>
                        </w:hyperlink>
                      </w:p>
                    </w:txbxContent>
                  </v:textbox>
                </v:shape>
              </v:group>
              <v:shape id="docshape41" o:spid="_x0000_s1032" type="#_x0000_t202" style="position:absolute;left:4068;top:15514;width:7836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<v:textbox inset="0,0,0,0">
                  <w:txbxContent>
                    <w:p w14:paraId="69C60F24" w14:textId="77777777" w:rsidR="00B007D6" w:rsidRDefault="00B007D6" w:rsidP="00B007D6">
                      <w:pPr>
                        <w:ind w:left="-2"/>
                        <w:rPr>
                          <w:sz w:val="14"/>
                        </w:rPr>
                      </w:pPr>
                      <w:r>
                        <w:rPr>
                          <w:color w:val="093958"/>
                          <w:sz w:val="14"/>
                        </w:rPr>
                        <w:t>Contact</w:t>
                      </w:r>
                      <w:r>
                        <w:rPr>
                          <w:color w:val="093958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093958"/>
                          <w:spacing w:val="-5"/>
                          <w:sz w:val="14"/>
                        </w:rPr>
                        <w:t>us:</w:t>
                      </w:r>
                    </w:p>
                    <w:p w14:paraId="6E3FC180" w14:textId="77777777" w:rsidR="00B007D6" w:rsidRDefault="00792AC2" w:rsidP="00B007D6">
                      <w:pPr>
                        <w:spacing w:before="76"/>
                        <w:ind w:left="-2"/>
                        <w:rPr>
                          <w:sz w:val="20"/>
                        </w:rPr>
                      </w:pPr>
                      <w:hyperlink r:id="rId9">
                        <w:r w:rsidR="00B007D6">
                          <w:rPr>
                            <w:color w:val="093958"/>
                            <w:spacing w:val="-2"/>
                            <w:sz w:val="20"/>
                          </w:rPr>
                          <w:t>modular.wiring@nexans.com</w:t>
                        </w:r>
                      </w:hyperlink>
                    </w:p>
                    <w:p w14:paraId="1EEF3B25" w14:textId="77777777" w:rsidR="00B007D6" w:rsidRDefault="00B007D6" w:rsidP="00B007D6">
                      <w:pPr>
                        <w:spacing w:before="8"/>
                        <w:rPr>
                          <w:sz w:val="21"/>
                        </w:rPr>
                      </w:pPr>
                    </w:p>
                    <w:p w14:paraId="5ABCC6CB" w14:textId="77777777" w:rsidR="00B007D6" w:rsidRDefault="00B007D6" w:rsidP="00B007D6">
                      <w:pPr>
                        <w:spacing w:before="1"/>
                        <w:ind w:left="-15"/>
                        <w:rPr>
                          <w:b/>
                        </w:rPr>
                      </w:pPr>
                      <w:r>
                        <w:rPr>
                          <w:b/>
                          <w:color w:val="093958"/>
                        </w:rPr>
                        <w:t>1300</w:t>
                      </w:r>
                      <w:r>
                        <w:rPr>
                          <w:b/>
                          <w:color w:val="093958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93958"/>
                        </w:rPr>
                        <w:t>865</w:t>
                      </w:r>
                      <w:r>
                        <w:rPr>
                          <w:b/>
                          <w:color w:val="093958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93958"/>
                          <w:spacing w:val="-5"/>
                        </w:rPr>
                        <w:t>871</w:t>
                      </w:r>
                    </w:p>
                  </w:txbxContent>
                </v:textbox>
              </v:shape>
              <v:rect id="docshape43" o:spid="_x0000_s1033" style="position:absolute;left:4068;top:16031;width:255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" fillcolor="#e7241a" stroked="f"/>
              <v:shape id="docshape44" o:spid="_x0000_s1034" type="#_x0000_t75" style="position:absolute;left:5984;top:14312;width:5920;height: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">
                <v:imagedata r:id="rId10" o:title="" croptop="25953f"/>
              </v:shape>
              <v:shape id="docshape45" o:spid="_x0000_s1035" type="#_x0000_t75" style="position:absolute;left:8373;top:15376;width:2552;height: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">
                <v:imagedata r:id="rId11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2708" w14:textId="17866C72" w:rsidR="0008137E" w:rsidRDefault="000405D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703296" behindDoc="0" locked="0" layoutInCell="1" allowOverlap="1" wp14:anchorId="1AFB1993" wp14:editId="7481AD2B">
              <wp:simplePos x="0" y="0"/>
              <wp:positionH relativeFrom="column">
                <wp:posOffset>3613975</wp:posOffset>
              </wp:positionH>
              <wp:positionV relativeFrom="paragraph">
                <wp:posOffset>-687375</wp:posOffset>
              </wp:positionV>
              <wp:extent cx="3289300" cy="629285"/>
              <wp:effectExtent l="0" t="0" r="0" b="0"/>
              <wp:wrapSquare wrapText="bothSides"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300" cy="6292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01B4EA" w14:textId="573AF9C5" w:rsidR="000405D4" w:rsidRPr="00BE289C" w:rsidRDefault="00BE289C">
                          <w:pPr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BE289C"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  <w:t>Modular Wiring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B199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284.55pt;margin-top:-54.1pt;width:259pt;height:49.5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" filled="f" stroked="f">
              <v:textbox>
                <w:txbxContent>
                  <w:p w14:paraId="7701B4EA" w14:textId="573AF9C5" w:rsidR="000405D4" w:rsidRPr="00BE289C" w:rsidRDefault="00BE289C">
                    <w:pPr>
                      <w:rPr>
                        <w:color w:val="FFFFFF" w:themeColor="background1"/>
                        <w:sz w:val="72"/>
                        <w:szCs w:val="72"/>
                      </w:rPr>
                    </w:pPr>
                    <w:r w:rsidRPr="00BE289C">
                      <w:rPr>
                        <w:color w:val="FFFFFF" w:themeColor="background1"/>
                        <w:sz w:val="72"/>
                        <w:szCs w:val="72"/>
                      </w:rPr>
                      <w:t>Modular Wiring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F4BE4"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7BB15CFE" wp14:editId="2DDD304D">
              <wp:simplePos x="0" y="0"/>
              <wp:positionH relativeFrom="column">
                <wp:posOffset>-276225</wp:posOffset>
              </wp:positionH>
              <wp:positionV relativeFrom="paragraph">
                <wp:posOffset>-972185</wp:posOffset>
              </wp:positionV>
              <wp:extent cx="7560000" cy="1080000"/>
              <wp:effectExtent l="0" t="0" r="3175" b="6350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80000"/>
                        <a:chOff x="0" y="0"/>
                        <a:chExt cx="7560000" cy="1080000"/>
                      </a:xfrm>
                    </wpg:grpSpPr>
                    <wps:wsp>
                      <wps:cNvPr id="20" name="Rectangle 20"/>
                      <wps:cNvSpPr/>
                      <wps:spPr>
                        <a:xfrm>
                          <a:off x="0" y="0"/>
                          <a:ext cx="7560000" cy="1080000"/>
                        </a:xfrm>
                        <a:prstGeom prst="rect">
                          <a:avLst/>
                        </a:prstGeom>
                        <a:solidFill>
                          <a:srgbClr val="0B3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docshape12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44" y="202744"/>
                          <a:ext cx="1641600" cy="677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5A3F12" id="Group 33" o:spid="_x0000_s1026" style="position:absolute;margin-left:-21.75pt;margin-top:-76.55pt;width:595.3pt;height:85.05pt;z-index:251675648" coordsize="75600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">
              <v:rect id="Rectangle 20" o:spid="_x0000_s1027" style="position:absolute;width:756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" fillcolor="#0b314b" stroked="f" strokeweight="2pt">
                <v:textbox inset="0,0,0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28" type="#_x0000_t75" style="position:absolute;left:3600;top:2027;width:16416;height:677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">
                <v:imagedata r:id="rId2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6C41"/>
    <w:multiLevelType w:val="hybridMultilevel"/>
    <w:tmpl w:val="83B8A0F6"/>
    <w:lvl w:ilvl="0" w:tplc="94C492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B314B"/>
        <w:spacing w:val="-2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B5107"/>
    <w:multiLevelType w:val="hybridMultilevel"/>
    <w:tmpl w:val="5DD2BDE0"/>
    <w:lvl w:ilvl="0" w:tplc="D9B48FCC">
      <w:numFmt w:val="bullet"/>
      <w:lvlText w:val="•"/>
      <w:lvlJc w:val="left"/>
      <w:pPr>
        <w:ind w:left="271" w:hanging="2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5361DFA">
      <w:numFmt w:val="bullet"/>
      <w:lvlText w:val="•"/>
      <w:lvlJc w:val="left"/>
      <w:pPr>
        <w:ind w:left="311" w:hanging="272"/>
      </w:pPr>
      <w:rPr>
        <w:rFonts w:hint="default"/>
        <w:lang w:val="en-US" w:eastAsia="en-US" w:bidi="ar-SA"/>
      </w:rPr>
    </w:lvl>
    <w:lvl w:ilvl="2" w:tplc="75E09574">
      <w:numFmt w:val="bullet"/>
      <w:lvlText w:val="•"/>
      <w:lvlJc w:val="left"/>
      <w:pPr>
        <w:ind w:left="343" w:hanging="272"/>
      </w:pPr>
      <w:rPr>
        <w:rFonts w:hint="default"/>
        <w:lang w:val="en-US" w:eastAsia="en-US" w:bidi="ar-SA"/>
      </w:rPr>
    </w:lvl>
    <w:lvl w:ilvl="3" w:tplc="2360A5C6">
      <w:numFmt w:val="bullet"/>
      <w:lvlText w:val="•"/>
      <w:lvlJc w:val="left"/>
      <w:pPr>
        <w:ind w:left="374" w:hanging="272"/>
      </w:pPr>
      <w:rPr>
        <w:rFonts w:hint="default"/>
        <w:lang w:val="en-US" w:eastAsia="en-US" w:bidi="ar-SA"/>
      </w:rPr>
    </w:lvl>
    <w:lvl w:ilvl="4" w:tplc="35B827A8">
      <w:numFmt w:val="bullet"/>
      <w:lvlText w:val="•"/>
      <w:lvlJc w:val="left"/>
      <w:pPr>
        <w:ind w:left="406" w:hanging="272"/>
      </w:pPr>
      <w:rPr>
        <w:rFonts w:hint="default"/>
        <w:lang w:val="en-US" w:eastAsia="en-US" w:bidi="ar-SA"/>
      </w:rPr>
    </w:lvl>
    <w:lvl w:ilvl="5" w:tplc="9B4C3402">
      <w:numFmt w:val="bullet"/>
      <w:lvlText w:val="•"/>
      <w:lvlJc w:val="left"/>
      <w:pPr>
        <w:ind w:left="438" w:hanging="272"/>
      </w:pPr>
      <w:rPr>
        <w:rFonts w:hint="default"/>
        <w:lang w:val="en-US" w:eastAsia="en-US" w:bidi="ar-SA"/>
      </w:rPr>
    </w:lvl>
    <w:lvl w:ilvl="6" w:tplc="82F8F72A">
      <w:numFmt w:val="bullet"/>
      <w:lvlText w:val="•"/>
      <w:lvlJc w:val="left"/>
      <w:pPr>
        <w:ind w:left="469" w:hanging="272"/>
      </w:pPr>
      <w:rPr>
        <w:rFonts w:hint="default"/>
        <w:lang w:val="en-US" w:eastAsia="en-US" w:bidi="ar-SA"/>
      </w:rPr>
    </w:lvl>
    <w:lvl w:ilvl="7" w:tplc="8806B952">
      <w:numFmt w:val="bullet"/>
      <w:lvlText w:val="•"/>
      <w:lvlJc w:val="left"/>
      <w:pPr>
        <w:ind w:left="501" w:hanging="272"/>
      </w:pPr>
      <w:rPr>
        <w:rFonts w:hint="default"/>
        <w:lang w:val="en-US" w:eastAsia="en-US" w:bidi="ar-SA"/>
      </w:rPr>
    </w:lvl>
    <w:lvl w:ilvl="8" w:tplc="20B4DB68">
      <w:numFmt w:val="bullet"/>
      <w:lvlText w:val="•"/>
      <w:lvlJc w:val="left"/>
      <w:pPr>
        <w:ind w:left="533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43EC78A6"/>
    <w:multiLevelType w:val="hybridMultilevel"/>
    <w:tmpl w:val="75B891D0"/>
    <w:lvl w:ilvl="0" w:tplc="6E761692">
      <w:start w:val="1"/>
      <w:numFmt w:val="decimal"/>
      <w:lvlText w:val="%1."/>
      <w:lvlJc w:val="left"/>
      <w:pPr>
        <w:ind w:left="720" w:hanging="360"/>
      </w:pPr>
      <w:rPr>
        <w:color w:val="0B314B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70E6E"/>
    <w:multiLevelType w:val="hybridMultilevel"/>
    <w:tmpl w:val="7038A18C"/>
    <w:lvl w:ilvl="0" w:tplc="3BB04F62">
      <w:start w:val="1"/>
      <w:numFmt w:val="bullet"/>
      <w:lvlText w:val="-"/>
      <w:lvlJc w:val="left"/>
      <w:pPr>
        <w:ind w:left="720" w:hanging="360"/>
      </w:pPr>
      <w:rPr>
        <w:rFonts w:ascii="HelveticaNeue LT 45 Light" w:hAnsi="HelveticaNeue LT 45 Light" w:cs="Times New Roman" w:hint="default"/>
        <w:color w:val="0B314B"/>
        <w:spacing w:val="-2"/>
        <w:w w:val="10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04F7B"/>
    <w:multiLevelType w:val="hybridMultilevel"/>
    <w:tmpl w:val="B37635DA"/>
    <w:lvl w:ilvl="0" w:tplc="4906F62A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color w:val="0B314B"/>
      </w:rPr>
    </w:lvl>
    <w:lvl w:ilvl="1" w:tplc="0C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53331756"/>
    <w:multiLevelType w:val="hybridMultilevel"/>
    <w:tmpl w:val="04FA64E0"/>
    <w:lvl w:ilvl="0" w:tplc="84008E28">
      <w:numFmt w:val="bullet"/>
      <w:lvlText w:val="•"/>
      <w:lvlJc w:val="left"/>
      <w:pPr>
        <w:ind w:left="271" w:hanging="2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0310E47E">
      <w:numFmt w:val="bullet"/>
      <w:lvlText w:val="•"/>
      <w:lvlJc w:val="left"/>
      <w:pPr>
        <w:ind w:left="311" w:hanging="272"/>
      </w:pPr>
      <w:rPr>
        <w:rFonts w:hint="default"/>
        <w:lang w:val="en-US" w:eastAsia="en-US" w:bidi="ar-SA"/>
      </w:rPr>
    </w:lvl>
    <w:lvl w:ilvl="2" w:tplc="7C5A10FE">
      <w:numFmt w:val="bullet"/>
      <w:lvlText w:val="•"/>
      <w:lvlJc w:val="left"/>
      <w:pPr>
        <w:ind w:left="343" w:hanging="272"/>
      </w:pPr>
      <w:rPr>
        <w:rFonts w:hint="default"/>
        <w:lang w:val="en-US" w:eastAsia="en-US" w:bidi="ar-SA"/>
      </w:rPr>
    </w:lvl>
    <w:lvl w:ilvl="3" w:tplc="61626DCA">
      <w:numFmt w:val="bullet"/>
      <w:lvlText w:val="•"/>
      <w:lvlJc w:val="left"/>
      <w:pPr>
        <w:ind w:left="374" w:hanging="272"/>
      </w:pPr>
      <w:rPr>
        <w:rFonts w:hint="default"/>
        <w:lang w:val="en-US" w:eastAsia="en-US" w:bidi="ar-SA"/>
      </w:rPr>
    </w:lvl>
    <w:lvl w:ilvl="4" w:tplc="3C32DAAC">
      <w:numFmt w:val="bullet"/>
      <w:lvlText w:val="•"/>
      <w:lvlJc w:val="left"/>
      <w:pPr>
        <w:ind w:left="406" w:hanging="272"/>
      </w:pPr>
      <w:rPr>
        <w:rFonts w:hint="default"/>
        <w:lang w:val="en-US" w:eastAsia="en-US" w:bidi="ar-SA"/>
      </w:rPr>
    </w:lvl>
    <w:lvl w:ilvl="5" w:tplc="78FC0286">
      <w:numFmt w:val="bullet"/>
      <w:lvlText w:val="•"/>
      <w:lvlJc w:val="left"/>
      <w:pPr>
        <w:ind w:left="438" w:hanging="272"/>
      </w:pPr>
      <w:rPr>
        <w:rFonts w:hint="default"/>
        <w:lang w:val="en-US" w:eastAsia="en-US" w:bidi="ar-SA"/>
      </w:rPr>
    </w:lvl>
    <w:lvl w:ilvl="6" w:tplc="41CA4374">
      <w:numFmt w:val="bullet"/>
      <w:lvlText w:val="•"/>
      <w:lvlJc w:val="left"/>
      <w:pPr>
        <w:ind w:left="469" w:hanging="272"/>
      </w:pPr>
      <w:rPr>
        <w:rFonts w:hint="default"/>
        <w:lang w:val="en-US" w:eastAsia="en-US" w:bidi="ar-SA"/>
      </w:rPr>
    </w:lvl>
    <w:lvl w:ilvl="7" w:tplc="1398ED32">
      <w:numFmt w:val="bullet"/>
      <w:lvlText w:val="•"/>
      <w:lvlJc w:val="left"/>
      <w:pPr>
        <w:ind w:left="501" w:hanging="272"/>
      </w:pPr>
      <w:rPr>
        <w:rFonts w:hint="default"/>
        <w:lang w:val="en-US" w:eastAsia="en-US" w:bidi="ar-SA"/>
      </w:rPr>
    </w:lvl>
    <w:lvl w:ilvl="8" w:tplc="43C06846">
      <w:numFmt w:val="bullet"/>
      <w:lvlText w:val="•"/>
      <w:lvlJc w:val="left"/>
      <w:pPr>
        <w:ind w:left="533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5CC25978"/>
    <w:multiLevelType w:val="hybridMultilevel"/>
    <w:tmpl w:val="279AB750"/>
    <w:lvl w:ilvl="0" w:tplc="3BB04F62">
      <w:start w:val="1"/>
      <w:numFmt w:val="bullet"/>
      <w:lvlText w:val="-"/>
      <w:lvlJc w:val="left"/>
      <w:pPr>
        <w:ind w:left="720" w:hanging="360"/>
      </w:pPr>
      <w:rPr>
        <w:rFonts w:ascii="HelveticaNeue LT 45 Light" w:hAnsi="HelveticaNeue LT 45 Light" w:cs="Times New Roman" w:hint="default"/>
        <w:color w:val="0B314B"/>
        <w:spacing w:val="-2"/>
        <w:w w:val="10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62DE6"/>
    <w:multiLevelType w:val="hybridMultilevel"/>
    <w:tmpl w:val="32B8032C"/>
    <w:lvl w:ilvl="0" w:tplc="1814FC96">
      <w:numFmt w:val="bullet"/>
      <w:lvlText w:val="•"/>
      <w:lvlJc w:val="left"/>
      <w:pPr>
        <w:ind w:left="271" w:hanging="2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ABC07E12">
      <w:numFmt w:val="bullet"/>
      <w:lvlText w:val="•"/>
      <w:lvlJc w:val="left"/>
      <w:pPr>
        <w:ind w:left="311" w:hanging="272"/>
      </w:pPr>
      <w:rPr>
        <w:rFonts w:hint="default"/>
        <w:lang w:val="en-US" w:eastAsia="en-US" w:bidi="ar-SA"/>
      </w:rPr>
    </w:lvl>
    <w:lvl w:ilvl="2" w:tplc="E6D2BF74">
      <w:numFmt w:val="bullet"/>
      <w:lvlText w:val="•"/>
      <w:lvlJc w:val="left"/>
      <w:pPr>
        <w:ind w:left="343" w:hanging="272"/>
      </w:pPr>
      <w:rPr>
        <w:rFonts w:hint="default"/>
        <w:lang w:val="en-US" w:eastAsia="en-US" w:bidi="ar-SA"/>
      </w:rPr>
    </w:lvl>
    <w:lvl w:ilvl="3" w:tplc="54047F2E">
      <w:numFmt w:val="bullet"/>
      <w:lvlText w:val="•"/>
      <w:lvlJc w:val="left"/>
      <w:pPr>
        <w:ind w:left="374" w:hanging="272"/>
      </w:pPr>
      <w:rPr>
        <w:rFonts w:hint="default"/>
        <w:lang w:val="en-US" w:eastAsia="en-US" w:bidi="ar-SA"/>
      </w:rPr>
    </w:lvl>
    <w:lvl w:ilvl="4" w:tplc="8298A910">
      <w:numFmt w:val="bullet"/>
      <w:lvlText w:val="•"/>
      <w:lvlJc w:val="left"/>
      <w:pPr>
        <w:ind w:left="406" w:hanging="272"/>
      </w:pPr>
      <w:rPr>
        <w:rFonts w:hint="default"/>
        <w:lang w:val="en-US" w:eastAsia="en-US" w:bidi="ar-SA"/>
      </w:rPr>
    </w:lvl>
    <w:lvl w:ilvl="5" w:tplc="454CCBFA">
      <w:numFmt w:val="bullet"/>
      <w:lvlText w:val="•"/>
      <w:lvlJc w:val="left"/>
      <w:pPr>
        <w:ind w:left="438" w:hanging="272"/>
      </w:pPr>
      <w:rPr>
        <w:rFonts w:hint="default"/>
        <w:lang w:val="en-US" w:eastAsia="en-US" w:bidi="ar-SA"/>
      </w:rPr>
    </w:lvl>
    <w:lvl w:ilvl="6" w:tplc="DD42E1AA">
      <w:numFmt w:val="bullet"/>
      <w:lvlText w:val="•"/>
      <w:lvlJc w:val="left"/>
      <w:pPr>
        <w:ind w:left="469" w:hanging="272"/>
      </w:pPr>
      <w:rPr>
        <w:rFonts w:hint="default"/>
        <w:lang w:val="en-US" w:eastAsia="en-US" w:bidi="ar-SA"/>
      </w:rPr>
    </w:lvl>
    <w:lvl w:ilvl="7" w:tplc="F3304168">
      <w:numFmt w:val="bullet"/>
      <w:lvlText w:val="•"/>
      <w:lvlJc w:val="left"/>
      <w:pPr>
        <w:ind w:left="501" w:hanging="272"/>
      </w:pPr>
      <w:rPr>
        <w:rFonts w:hint="default"/>
        <w:lang w:val="en-US" w:eastAsia="en-US" w:bidi="ar-SA"/>
      </w:rPr>
    </w:lvl>
    <w:lvl w:ilvl="8" w:tplc="B91CDC5C">
      <w:numFmt w:val="bullet"/>
      <w:lvlText w:val="•"/>
      <w:lvlJc w:val="left"/>
      <w:pPr>
        <w:ind w:left="533" w:hanging="272"/>
      </w:pPr>
      <w:rPr>
        <w:rFonts w:hint="default"/>
        <w:lang w:val="en-US" w:eastAsia="en-US" w:bidi="ar-SA"/>
      </w:rPr>
    </w:lvl>
  </w:abstractNum>
  <w:abstractNum w:abstractNumId="8" w15:restartNumberingAfterBreak="0">
    <w:nsid w:val="79080747"/>
    <w:multiLevelType w:val="hybridMultilevel"/>
    <w:tmpl w:val="DED4287E"/>
    <w:lvl w:ilvl="0" w:tplc="3BB04F62">
      <w:start w:val="1"/>
      <w:numFmt w:val="bullet"/>
      <w:lvlText w:val="-"/>
      <w:lvlJc w:val="left"/>
      <w:pPr>
        <w:ind w:left="720" w:hanging="360"/>
      </w:pPr>
      <w:rPr>
        <w:rFonts w:ascii="HelveticaNeue LT 45 Light" w:hAnsi="HelveticaNeue LT 45 Light" w:cs="Times New Roman" w:hint="default"/>
        <w:color w:val="0B314B"/>
        <w:spacing w:val="-2"/>
        <w:w w:val="1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54628"/>
    <w:multiLevelType w:val="hybridMultilevel"/>
    <w:tmpl w:val="6C28B3EC"/>
    <w:lvl w:ilvl="0" w:tplc="94C492D4">
      <w:start w:val="1"/>
      <w:numFmt w:val="bullet"/>
      <w:lvlText w:val="-"/>
      <w:lvlJc w:val="left"/>
      <w:pPr>
        <w:ind w:left="1174" w:hanging="360"/>
      </w:pPr>
      <w:rPr>
        <w:rFonts w:ascii="Calibri" w:hAnsi="Calibri" w:hint="default"/>
        <w:color w:val="0B314B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0"/>
  </w:num>
  <w:num w:numId="7">
    <w:abstractNumId w:val="8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137E"/>
    <w:rsid w:val="00002FFD"/>
    <w:rsid w:val="000031FF"/>
    <w:rsid w:val="000309E0"/>
    <w:rsid w:val="0003590E"/>
    <w:rsid w:val="00035B54"/>
    <w:rsid w:val="00036D24"/>
    <w:rsid w:val="000405D4"/>
    <w:rsid w:val="00047660"/>
    <w:rsid w:val="00047732"/>
    <w:rsid w:val="000501F6"/>
    <w:rsid w:val="00054788"/>
    <w:rsid w:val="000560BE"/>
    <w:rsid w:val="00061012"/>
    <w:rsid w:val="0006172B"/>
    <w:rsid w:val="000621CE"/>
    <w:rsid w:val="0007097D"/>
    <w:rsid w:val="00070992"/>
    <w:rsid w:val="00072640"/>
    <w:rsid w:val="00072D9A"/>
    <w:rsid w:val="00076C20"/>
    <w:rsid w:val="0008137E"/>
    <w:rsid w:val="000823E0"/>
    <w:rsid w:val="00084090"/>
    <w:rsid w:val="000948F0"/>
    <w:rsid w:val="000A301A"/>
    <w:rsid w:val="000C5AB9"/>
    <w:rsid w:val="000C7800"/>
    <w:rsid w:val="000D03EE"/>
    <w:rsid w:val="000D04E2"/>
    <w:rsid w:val="000D2890"/>
    <w:rsid w:val="000D4E06"/>
    <w:rsid w:val="000D564B"/>
    <w:rsid w:val="000F2CBE"/>
    <w:rsid w:val="000F2CF5"/>
    <w:rsid w:val="00114299"/>
    <w:rsid w:val="0012370C"/>
    <w:rsid w:val="00130689"/>
    <w:rsid w:val="001316AB"/>
    <w:rsid w:val="001332DE"/>
    <w:rsid w:val="001424E9"/>
    <w:rsid w:val="001425CA"/>
    <w:rsid w:val="001506EC"/>
    <w:rsid w:val="0015278D"/>
    <w:rsid w:val="001709FE"/>
    <w:rsid w:val="0017410A"/>
    <w:rsid w:val="00176C6D"/>
    <w:rsid w:val="00180859"/>
    <w:rsid w:val="00183818"/>
    <w:rsid w:val="00187302"/>
    <w:rsid w:val="00191E23"/>
    <w:rsid w:val="00194F8E"/>
    <w:rsid w:val="00197952"/>
    <w:rsid w:val="001C5D6A"/>
    <w:rsid w:val="001F2E1E"/>
    <w:rsid w:val="00200806"/>
    <w:rsid w:val="0020205B"/>
    <w:rsid w:val="0020209E"/>
    <w:rsid w:val="00210E52"/>
    <w:rsid w:val="00217495"/>
    <w:rsid w:val="002212AF"/>
    <w:rsid w:val="00222C1C"/>
    <w:rsid w:val="002245A1"/>
    <w:rsid w:val="00231AF5"/>
    <w:rsid w:val="00232ED8"/>
    <w:rsid w:val="00234496"/>
    <w:rsid w:val="00254F91"/>
    <w:rsid w:val="002570A5"/>
    <w:rsid w:val="002615AE"/>
    <w:rsid w:val="00270F0F"/>
    <w:rsid w:val="00273A0B"/>
    <w:rsid w:val="0027495E"/>
    <w:rsid w:val="00282E70"/>
    <w:rsid w:val="00285313"/>
    <w:rsid w:val="002967B2"/>
    <w:rsid w:val="002B625C"/>
    <w:rsid w:val="002C0B05"/>
    <w:rsid w:val="002E1488"/>
    <w:rsid w:val="002F0C8D"/>
    <w:rsid w:val="002F155C"/>
    <w:rsid w:val="002F1E2F"/>
    <w:rsid w:val="002F3B37"/>
    <w:rsid w:val="002F5C2F"/>
    <w:rsid w:val="002F61BF"/>
    <w:rsid w:val="002F7D42"/>
    <w:rsid w:val="0030508A"/>
    <w:rsid w:val="003056D4"/>
    <w:rsid w:val="0030671A"/>
    <w:rsid w:val="00306ED6"/>
    <w:rsid w:val="00312CE3"/>
    <w:rsid w:val="00327825"/>
    <w:rsid w:val="0033458D"/>
    <w:rsid w:val="00341878"/>
    <w:rsid w:val="00351511"/>
    <w:rsid w:val="003654AE"/>
    <w:rsid w:val="00365A54"/>
    <w:rsid w:val="003857FB"/>
    <w:rsid w:val="003860DD"/>
    <w:rsid w:val="00393F80"/>
    <w:rsid w:val="003A0C46"/>
    <w:rsid w:val="003D15B8"/>
    <w:rsid w:val="003D2787"/>
    <w:rsid w:val="003E6A0C"/>
    <w:rsid w:val="003E71BC"/>
    <w:rsid w:val="003F71C0"/>
    <w:rsid w:val="00401F45"/>
    <w:rsid w:val="00424348"/>
    <w:rsid w:val="004331A5"/>
    <w:rsid w:val="0043480B"/>
    <w:rsid w:val="00450036"/>
    <w:rsid w:val="00451B7A"/>
    <w:rsid w:val="004637C2"/>
    <w:rsid w:val="004722DC"/>
    <w:rsid w:val="00477955"/>
    <w:rsid w:val="00497B86"/>
    <w:rsid w:val="004B1602"/>
    <w:rsid w:val="004D1609"/>
    <w:rsid w:val="004D2F41"/>
    <w:rsid w:val="004D35F4"/>
    <w:rsid w:val="004E133F"/>
    <w:rsid w:val="004E3259"/>
    <w:rsid w:val="004F1B65"/>
    <w:rsid w:val="004F7EF4"/>
    <w:rsid w:val="00513E80"/>
    <w:rsid w:val="00516E05"/>
    <w:rsid w:val="005249BE"/>
    <w:rsid w:val="00525C36"/>
    <w:rsid w:val="0052656C"/>
    <w:rsid w:val="00531160"/>
    <w:rsid w:val="00536C5C"/>
    <w:rsid w:val="00536EB4"/>
    <w:rsid w:val="00553FB3"/>
    <w:rsid w:val="005608F9"/>
    <w:rsid w:val="00564EDC"/>
    <w:rsid w:val="00567365"/>
    <w:rsid w:val="00575D46"/>
    <w:rsid w:val="0058079B"/>
    <w:rsid w:val="00584601"/>
    <w:rsid w:val="00586A0D"/>
    <w:rsid w:val="00591FDD"/>
    <w:rsid w:val="00595E21"/>
    <w:rsid w:val="00597FDA"/>
    <w:rsid w:val="005A2AD0"/>
    <w:rsid w:val="005C1337"/>
    <w:rsid w:val="005D57F1"/>
    <w:rsid w:val="005E640A"/>
    <w:rsid w:val="005F376A"/>
    <w:rsid w:val="005F4BE4"/>
    <w:rsid w:val="00603549"/>
    <w:rsid w:val="006046B6"/>
    <w:rsid w:val="006072D8"/>
    <w:rsid w:val="00610C94"/>
    <w:rsid w:val="006126F9"/>
    <w:rsid w:val="00617E9A"/>
    <w:rsid w:val="00621D87"/>
    <w:rsid w:val="00626093"/>
    <w:rsid w:val="00630023"/>
    <w:rsid w:val="00630E15"/>
    <w:rsid w:val="00646556"/>
    <w:rsid w:val="006545AB"/>
    <w:rsid w:val="006614A4"/>
    <w:rsid w:val="006634FD"/>
    <w:rsid w:val="006673FF"/>
    <w:rsid w:val="00685D99"/>
    <w:rsid w:val="00692E23"/>
    <w:rsid w:val="006945B4"/>
    <w:rsid w:val="006A041C"/>
    <w:rsid w:val="006A4AEE"/>
    <w:rsid w:val="006D03F3"/>
    <w:rsid w:val="006D6B44"/>
    <w:rsid w:val="006D7310"/>
    <w:rsid w:val="006E5F89"/>
    <w:rsid w:val="006F2672"/>
    <w:rsid w:val="006F5634"/>
    <w:rsid w:val="006F5D15"/>
    <w:rsid w:val="0070024C"/>
    <w:rsid w:val="0071514C"/>
    <w:rsid w:val="007251AA"/>
    <w:rsid w:val="00733D28"/>
    <w:rsid w:val="007404A3"/>
    <w:rsid w:val="00771421"/>
    <w:rsid w:val="00786AE9"/>
    <w:rsid w:val="00790738"/>
    <w:rsid w:val="00792AC2"/>
    <w:rsid w:val="007A08E1"/>
    <w:rsid w:val="007A2E86"/>
    <w:rsid w:val="007A6AE4"/>
    <w:rsid w:val="007C00DB"/>
    <w:rsid w:val="007D269D"/>
    <w:rsid w:val="007D475D"/>
    <w:rsid w:val="007E17CA"/>
    <w:rsid w:val="007E22D8"/>
    <w:rsid w:val="007E5457"/>
    <w:rsid w:val="007F287A"/>
    <w:rsid w:val="007F6C7F"/>
    <w:rsid w:val="0080507E"/>
    <w:rsid w:val="008273DF"/>
    <w:rsid w:val="00843F76"/>
    <w:rsid w:val="0084455D"/>
    <w:rsid w:val="00850EBF"/>
    <w:rsid w:val="00856A52"/>
    <w:rsid w:val="00857D03"/>
    <w:rsid w:val="008607BC"/>
    <w:rsid w:val="00863007"/>
    <w:rsid w:val="00865CC0"/>
    <w:rsid w:val="00873BCA"/>
    <w:rsid w:val="008B2FBF"/>
    <w:rsid w:val="008B5151"/>
    <w:rsid w:val="008B5B3C"/>
    <w:rsid w:val="008E0396"/>
    <w:rsid w:val="008E51DF"/>
    <w:rsid w:val="008E6389"/>
    <w:rsid w:val="00905954"/>
    <w:rsid w:val="00907A50"/>
    <w:rsid w:val="00920E81"/>
    <w:rsid w:val="009237CF"/>
    <w:rsid w:val="0092664D"/>
    <w:rsid w:val="009341F8"/>
    <w:rsid w:val="009352E4"/>
    <w:rsid w:val="00935E75"/>
    <w:rsid w:val="0094191A"/>
    <w:rsid w:val="009519CA"/>
    <w:rsid w:val="0096381C"/>
    <w:rsid w:val="009639D3"/>
    <w:rsid w:val="00972CD0"/>
    <w:rsid w:val="00974BBA"/>
    <w:rsid w:val="00974FC0"/>
    <w:rsid w:val="00975776"/>
    <w:rsid w:val="00975D13"/>
    <w:rsid w:val="0098276F"/>
    <w:rsid w:val="00983C92"/>
    <w:rsid w:val="00984537"/>
    <w:rsid w:val="00984754"/>
    <w:rsid w:val="0098681B"/>
    <w:rsid w:val="009A1222"/>
    <w:rsid w:val="009B7E28"/>
    <w:rsid w:val="009C62B0"/>
    <w:rsid w:val="009D6F1D"/>
    <w:rsid w:val="009E3927"/>
    <w:rsid w:val="009E3D64"/>
    <w:rsid w:val="009F15A9"/>
    <w:rsid w:val="00A028BB"/>
    <w:rsid w:val="00A32135"/>
    <w:rsid w:val="00A33E24"/>
    <w:rsid w:val="00A3707D"/>
    <w:rsid w:val="00A458D9"/>
    <w:rsid w:val="00A550B9"/>
    <w:rsid w:val="00A70A62"/>
    <w:rsid w:val="00A976E1"/>
    <w:rsid w:val="00AB4DD4"/>
    <w:rsid w:val="00AD1C6E"/>
    <w:rsid w:val="00AD57DB"/>
    <w:rsid w:val="00AE7D25"/>
    <w:rsid w:val="00AF3AB1"/>
    <w:rsid w:val="00AF56F5"/>
    <w:rsid w:val="00B007D6"/>
    <w:rsid w:val="00B03C45"/>
    <w:rsid w:val="00B1094B"/>
    <w:rsid w:val="00B10B7A"/>
    <w:rsid w:val="00B17E20"/>
    <w:rsid w:val="00B222D2"/>
    <w:rsid w:val="00B242A9"/>
    <w:rsid w:val="00B32E29"/>
    <w:rsid w:val="00B50CB5"/>
    <w:rsid w:val="00B61AD7"/>
    <w:rsid w:val="00B64582"/>
    <w:rsid w:val="00B73840"/>
    <w:rsid w:val="00B81FAA"/>
    <w:rsid w:val="00B822B1"/>
    <w:rsid w:val="00B97D0C"/>
    <w:rsid w:val="00BA1722"/>
    <w:rsid w:val="00BB52AE"/>
    <w:rsid w:val="00BC4994"/>
    <w:rsid w:val="00BC7A31"/>
    <w:rsid w:val="00BD27CB"/>
    <w:rsid w:val="00BE289C"/>
    <w:rsid w:val="00BE394B"/>
    <w:rsid w:val="00BE3D5D"/>
    <w:rsid w:val="00BF7ED9"/>
    <w:rsid w:val="00C02EE2"/>
    <w:rsid w:val="00C06BC5"/>
    <w:rsid w:val="00C119CF"/>
    <w:rsid w:val="00C131EC"/>
    <w:rsid w:val="00C16723"/>
    <w:rsid w:val="00C21083"/>
    <w:rsid w:val="00C270B7"/>
    <w:rsid w:val="00C31451"/>
    <w:rsid w:val="00C33B45"/>
    <w:rsid w:val="00C53A83"/>
    <w:rsid w:val="00C54BAF"/>
    <w:rsid w:val="00C641AC"/>
    <w:rsid w:val="00C70D41"/>
    <w:rsid w:val="00C72B59"/>
    <w:rsid w:val="00C90E0C"/>
    <w:rsid w:val="00C9599C"/>
    <w:rsid w:val="00C95FC3"/>
    <w:rsid w:val="00CB65D6"/>
    <w:rsid w:val="00CD6AA4"/>
    <w:rsid w:val="00CE0DA4"/>
    <w:rsid w:val="00CE2301"/>
    <w:rsid w:val="00CE598C"/>
    <w:rsid w:val="00CF1BCC"/>
    <w:rsid w:val="00CF30BB"/>
    <w:rsid w:val="00D06515"/>
    <w:rsid w:val="00D06901"/>
    <w:rsid w:val="00D16450"/>
    <w:rsid w:val="00D17606"/>
    <w:rsid w:val="00D25F77"/>
    <w:rsid w:val="00D25FAB"/>
    <w:rsid w:val="00D3272D"/>
    <w:rsid w:val="00D35029"/>
    <w:rsid w:val="00D37169"/>
    <w:rsid w:val="00D54573"/>
    <w:rsid w:val="00D565D0"/>
    <w:rsid w:val="00D73DDE"/>
    <w:rsid w:val="00D92B1A"/>
    <w:rsid w:val="00D95152"/>
    <w:rsid w:val="00DA238F"/>
    <w:rsid w:val="00DB2EAD"/>
    <w:rsid w:val="00DB5A76"/>
    <w:rsid w:val="00DC0C05"/>
    <w:rsid w:val="00DC1DE6"/>
    <w:rsid w:val="00DC2182"/>
    <w:rsid w:val="00DC2600"/>
    <w:rsid w:val="00DC3595"/>
    <w:rsid w:val="00DC3FD6"/>
    <w:rsid w:val="00DC43BE"/>
    <w:rsid w:val="00DD31DC"/>
    <w:rsid w:val="00DD7491"/>
    <w:rsid w:val="00DE1C96"/>
    <w:rsid w:val="00DE2806"/>
    <w:rsid w:val="00DE6E1A"/>
    <w:rsid w:val="00DF6237"/>
    <w:rsid w:val="00E03ABE"/>
    <w:rsid w:val="00E13862"/>
    <w:rsid w:val="00E14AAD"/>
    <w:rsid w:val="00E25497"/>
    <w:rsid w:val="00E35EF3"/>
    <w:rsid w:val="00E44E46"/>
    <w:rsid w:val="00E65F59"/>
    <w:rsid w:val="00E719C1"/>
    <w:rsid w:val="00EA0692"/>
    <w:rsid w:val="00EB06E6"/>
    <w:rsid w:val="00ED2C4F"/>
    <w:rsid w:val="00ED4748"/>
    <w:rsid w:val="00ED718F"/>
    <w:rsid w:val="00ED788D"/>
    <w:rsid w:val="00EE562F"/>
    <w:rsid w:val="00EF35DA"/>
    <w:rsid w:val="00F100C7"/>
    <w:rsid w:val="00F14CF9"/>
    <w:rsid w:val="00F32D83"/>
    <w:rsid w:val="00F337FF"/>
    <w:rsid w:val="00F34473"/>
    <w:rsid w:val="00F35B16"/>
    <w:rsid w:val="00F41A10"/>
    <w:rsid w:val="00F4739D"/>
    <w:rsid w:val="00F51A54"/>
    <w:rsid w:val="00F57EF0"/>
    <w:rsid w:val="00F62E71"/>
    <w:rsid w:val="00F67473"/>
    <w:rsid w:val="00F67FF0"/>
    <w:rsid w:val="00F72F32"/>
    <w:rsid w:val="00F74EBD"/>
    <w:rsid w:val="00F8124B"/>
    <w:rsid w:val="00F91B13"/>
    <w:rsid w:val="00F9782B"/>
    <w:rsid w:val="00FA2933"/>
    <w:rsid w:val="00FA71E4"/>
    <w:rsid w:val="00FC70D3"/>
    <w:rsid w:val="00F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BA9904B"/>
  <w15:docId w15:val="{1EA94CC8-5830-46A2-A535-122FD263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8"/>
      <w:ind w:left="299"/>
      <w:outlineLvl w:val="0"/>
    </w:pPr>
    <w:rPr>
      <w:rFonts w:ascii="Arial Black" w:eastAsia="Arial Black" w:hAnsi="Arial Black" w:cs="Arial Black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792"/>
      <w:outlineLvl w:val="1"/>
    </w:pPr>
    <w:rPr>
      <w:rFonts w:ascii="Arial Black" w:eastAsia="Arial Black" w:hAnsi="Arial Black" w:cs="Arial Black"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75"/>
      <w:ind w:left="-2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8"/>
      <w:szCs w:val="8"/>
    </w:rPr>
  </w:style>
  <w:style w:type="paragraph" w:styleId="Title">
    <w:name w:val="Title"/>
    <w:basedOn w:val="Normal"/>
    <w:uiPriority w:val="10"/>
    <w:qFormat/>
    <w:pPr>
      <w:spacing w:before="185"/>
      <w:ind w:left="793"/>
    </w:pPr>
    <w:rPr>
      <w:rFonts w:ascii="Arial Black" w:eastAsia="Arial Black" w:hAnsi="Arial Black" w:cs="Arial Black"/>
      <w:sz w:val="88"/>
      <w:szCs w:val="8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5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08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05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08A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231AF5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uiPriority w:val="39"/>
    <w:qFormat/>
    <w:rsid w:val="00D3272D"/>
    <w:pPr>
      <w:autoSpaceDE/>
      <w:autoSpaceDN/>
      <w:spacing w:before="101" w:after="120"/>
      <w:ind w:left="962"/>
      <w:jc w:val="both"/>
    </w:pPr>
    <w:rPr>
      <w:rFonts w:ascii="Calibri" w:eastAsia="Calibri" w:hAnsi="Calibri" w:cstheme="minorBidi"/>
      <w:lang w:val="en-GB"/>
    </w:rPr>
  </w:style>
  <w:style w:type="paragraph" w:styleId="NoSpacing">
    <w:name w:val="No Spacing"/>
    <w:uiPriority w:val="1"/>
    <w:qFormat/>
    <w:rsid w:val="00D3272D"/>
    <w:pPr>
      <w:autoSpaceDE/>
      <w:autoSpaceDN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D327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2.png"/><Relationship Id="rId7" Type="http://schemas.openxmlformats.org/officeDocument/2006/relationships/image" Target="media/image13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xans.com.au/" TargetMode="External"/><Relationship Id="rId3" Type="http://schemas.openxmlformats.org/officeDocument/2006/relationships/hyperlink" Target="http://www.nexans.com.au/" TargetMode="External"/><Relationship Id="rId7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6.png"/><Relationship Id="rId11" Type="http://schemas.openxmlformats.org/officeDocument/2006/relationships/image" Target="media/image9.png"/><Relationship Id="rId5" Type="http://schemas.openxmlformats.org/officeDocument/2006/relationships/image" Target="media/image5.png"/><Relationship Id="rId10" Type="http://schemas.openxmlformats.org/officeDocument/2006/relationships/image" Target="media/image8.png"/><Relationship Id="rId4" Type="http://schemas.openxmlformats.org/officeDocument/2006/relationships/hyperlink" Target="mailto:modular.wiring@nexans.com" TargetMode="External"/><Relationship Id="rId9" Type="http://schemas.openxmlformats.org/officeDocument/2006/relationships/hyperlink" Target="mailto:modular.wiring@nexans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awengi\OneDrive%20-%20Nexans\APEX-NEXANS\1%20ENQUIRIES%20-%20BIDS\E10382_LIP_Ryde%20Secondary%20College\Costing%20Docs\Modular%20Wiring%20-%20Case%20Stud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04442102F674D9D4E075413B0963C" ma:contentTypeVersion="14" ma:contentTypeDescription="Create a new document." ma:contentTypeScope="" ma:versionID="7c86ec67318e15e0b2bec6af05fbd166">
  <xsd:schema xmlns:xsd="http://www.w3.org/2001/XMLSchema" xmlns:xs="http://www.w3.org/2001/XMLSchema" xmlns:p="http://schemas.microsoft.com/office/2006/metadata/properties" xmlns:ns2="d8ad4262-4739-4f1d-80cb-55758376d110" xmlns:ns3="8897bba0-4e81-4131-a1e0-d1a290dc13a6" targetNamespace="http://schemas.microsoft.com/office/2006/metadata/properties" ma:root="true" ma:fieldsID="f71e42a651c7d12eae6d07212be51b9a" ns2:_="" ns3:_="">
    <xsd:import namespace="d8ad4262-4739-4f1d-80cb-55758376d110"/>
    <xsd:import namespace="8897bba0-4e81-4131-a1e0-d1a290dc1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d4262-4739-4f1d-80cb-55758376d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244aba7-68e0-4234-aafc-a2c2c2f950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7bba0-4e81-4131-a1e0-d1a290dc1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b7583e8-ce41-417c-9dbb-c2a0859c3939}" ma:internalName="TaxCatchAll" ma:showField="CatchAllData" ma:web="8897bba0-4e81-4131-a1e0-d1a290dc1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97bba0-4e81-4131-a1e0-d1a290dc13a6" xsi:nil="true"/>
    <lcf76f155ced4ddcb4097134ff3c332f xmlns="d8ad4262-4739-4f1d-80cb-55758376d110">
      <Terms xmlns="http://schemas.microsoft.com/office/infopath/2007/PartnerControls"/>
    </lcf76f155ced4ddcb4097134ff3c332f>
    <Preview xmlns="d8ad4262-4739-4f1d-80cb-55758376d1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F479A-854B-4B21-BB03-3D8511DE57DF}"/>
</file>

<file path=customXml/itemProps2.xml><?xml version="1.0" encoding="utf-8"?>
<ds:datastoreItem xmlns:ds="http://schemas.openxmlformats.org/officeDocument/2006/customXml" ds:itemID="{8DF2FCB0-5C54-42E1-89FC-ED6981EDD1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00C0A-5A34-4E50-B5F0-30E8B84642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C35292-5371-4E9E-A8F8-AC5F67DA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Modular Wiring - Case Study Template</Template>
  <TotalTime>33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Présentation PowerPoint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Présentation PowerPoint</dc:title>
  <dc:creator>Virginia KAWENGIAN</dc:creator>
  <cp:lastModifiedBy>Virginia KAWENGIAN</cp:lastModifiedBy>
  <cp:revision>68</cp:revision>
  <dcterms:created xsi:type="dcterms:W3CDTF">2023-02-13T21:53:00Z</dcterms:created>
  <dcterms:modified xsi:type="dcterms:W3CDTF">2023-03-22T21:14:00Z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0x010100DCE04442102F674D9D4E075413B0963C</vt:lpwstr>
  </property>
  <property fmtid="{D5CDD505-2E9C-101B-9397-08002B2CF9AE}" pid="3" name="Created">
    <vt:filetime>2022-09-12T00:00:00Z</vt:filetime>
  </property>
  <property fmtid="{D5CDD505-2E9C-101B-9397-08002B2CF9AE}" pid="4" name="Creator">
    <vt:lpwstr>Acrobat PDFMaker 22 for PowerPoint</vt:lpwstr>
  </property>
  <property fmtid="{D5CDD505-2E9C-101B-9397-08002B2CF9AE}" pid="5" name="LastSaved">
    <vt:filetime>2022-09-11T00:00:00Z</vt:filetime>
  </property>
  <property fmtid="{D5CDD505-2E9C-101B-9397-08002B2CF9AE}" pid="6" name="Producer">
    <vt:lpwstr>Adobe PDF Library 22.2.223</vt:lpwstr>
  </property>
</Properties>
</file>